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D4C5E" w14:textId="5F6F08C8" w:rsidR="00A42EAF" w:rsidRDefault="007A7488" w:rsidP="00A54D85">
      <w:pPr>
        <w:ind w:right="-8"/>
      </w:pPr>
      <w:bookmarkStart w:id="0" w:name="_GoBack"/>
      <w:bookmarkEnd w:id="0"/>
      <w:r>
        <w:rPr>
          <w:noProof/>
          <w:lang w:val="en-US" w:eastAsia="ja-JP"/>
        </w:rPr>
        <mc:AlternateContent>
          <mc:Choice Requires="wpg">
            <w:drawing>
              <wp:anchor distT="0" distB="0" distL="114300" distR="114300" simplePos="0" relativeHeight="251655168" behindDoc="0" locked="0" layoutInCell="1" allowOverlap="1" wp14:anchorId="1C97D787" wp14:editId="6E9D5509">
                <wp:simplePos x="0" y="0"/>
                <wp:positionH relativeFrom="column">
                  <wp:posOffset>-247287</wp:posOffset>
                </wp:positionH>
                <wp:positionV relativeFrom="paragraph">
                  <wp:posOffset>6211314</wp:posOffset>
                </wp:positionV>
                <wp:extent cx="6668968" cy="3014345"/>
                <wp:effectExtent l="0" t="0" r="0" b="33655"/>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968" cy="3014345"/>
                          <a:chOff x="187024" y="-428805"/>
                          <a:chExt cx="6669795" cy="3015623"/>
                        </a:xfrm>
                      </wpg:grpSpPr>
                      <pic:pic xmlns:pic="http://schemas.openxmlformats.org/drawingml/2006/picture">
                        <pic:nvPicPr>
                          <pic:cNvPr id="20" name="Picture 5"/>
                          <pic:cNvPicPr>
                            <a:picLocks/>
                          </pic:cNvPicPr>
                        </pic:nvPicPr>
                        <pic:blipFill>
                          <a:blip r:embed="rId12" cstate="print">
                            <a:extLst>
                              <a:ext uri="{28A0092B-C50C-407E-A947-70E740481C1C}">
                                <a14:useLocalDpi xmlns:a14="http://schemas.microsoft.com/office/drawing/2010/main" val="0"/>
                              </a:ext>
                            </a:extLst>
                          </a:blip>
                          <a:srcRect t="2441" b="2441"/>
                          <a:stretch/>
                        </pic:blipFill>
                        <pic:spPr bwMode="auto">
                          <a:xfrm>
                            <a:off x="187024" y="-304099"/>
                            <a:ext cx="1734012" cy="1467261"/>
                          </a:xfrm>
                          <a:prstGeom prst="rect">
                            <a:avLst/>
                          </a:prstGeom>
                          <a:ln>
                            <a:noFill/>
                          </a:ln>
                        </pic:spPr>
                      </pic:pic>
                      <wps:wsp>
                        <wps:cNvPr id="21" name="Text Box 6"/>
                        <wps:cNvSpPr txBox="1">
                          <a:spLocks/>
                        </wps:cNvSpPr>
                        <wps:spPr>
                          <a:xfrm>
                            <a:off x="2689451" y="-274419"/>
                            <a:ext cx="4167368" cy="2578735"/>
                          </a:xfrm>
                          <a:prstGeom prst="rect">
                            <a:avLst/>
                          </a:prstGeom>
                          <a:noFill/>
                          <a:ln w="6350">
                            <a:noFill/>
                          </a:ln>
                        </wps:spPr>
                        <wps:txb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56A9610F" w14:textId="6E46536F" w:rsidR="00767208" w:rsidRPr="00E147F4" w:rsidRDefault="00CE7585"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w:t>
                              </w:r>
                              <w:r w:rsidR="003A5E86">
                                <w:rPr>
                                  <w:rFonts w:ascii="Arial" w:hAnsi="Arial" w:cs="Arial"/>
                                  <w:color w:val="FFFFFF" w:themeColor="background1"/>
                                  <w:spacing w:val="20"/>
                                  <w:kern w:val="16"/>
                                  <w:sz w:val="48"/>
                                  <w:szCs w:val="48"/>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7"/>
                        <wps:cNvCnPr>
                          <a:cxnSpLocks/>
                        </wps:cNvCnPr>
                        <wps:spPr>
                          <a:xfrm>
                            <a:off x="2459867" y="-428805"/>
                            <a:ext cx="0" cy="30156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9.45pt;margin-top:489.1pt;width:525.1pt;height:237.35pt;z-index:251655168;mso-width-relative:margin;mso-height-relative:margin" coordorigin="1870,-4288" coordsize="66697,30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70;top:-3040;width:17340;height:1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v4+fCAAAA2wAAAA8AAABkcnMvZG93bnJldi54bWxET1trwjAUfh/4H8IZ7EU01amM2igyNhgM&#10;FC/s+dicNp3NSWmi7f69eRD2+PHds3Vva3Gj1leOFUzGCQji3OmKSwWn4+foDYQPyBprx6Tgjzys&#10;V4OnDFPtOt7T7RBKEUPYp6jAhNCkUvrckEU/dg1x5ArXWgwRtqXULXYx3NZymiQLabHi2GCwoXdD&#10;+eVwtQp2+27YbX/p9ftnc/6QhdnOZ5OrUi/P/WYJIlAf/sUP95dWMI3r4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7+PnwgAAANsAAAAPAAAAAAAAAAAAAAAAAJ8C&#10;AABkcnMvZG93bnJldi54bWxQSwUGAAAAAAQABAD3AAAAjgMAAAAA&#10;">
                  <v:imagedata r:id="rId13" o:title="" croptop="1600f" cropbottom="1600f"/>
                  <v:path arrowok="t"/>
                  <o:lock v:ext="edit" aspectratio="f"/>
                </v:shape>
                <v:shapetype id="_x0000_t202" coordsize="21600,21600" o:spt="202" path="m,l,21600r21600,l21600,xe">
                  <v:stroke joinstyle="miter"/>
                  <v:path gradientshapeok="t" o:connecttype="rect"/>
                </v:shapetype>
                <v:shape id="Text Box 6" o:spid="_x0000_s1028" type="#_x0000_t202" style="position:absolute;left:26894;top:-2744;width:41674;height:25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l5cQA&#10;AADbAAAADwAAAGRycy9kb3ducmV2LnhtbESPQWsCMRSE7wX/Q3hCbzW7HlpZjbKIghRK0QrF22Pz&#10;3KxuXtYk1e2/N4WCx2FmvmFmi9624ko+NI4V5KMMBHHldMO1gv3X+mUCIkRkja1jUvBLARbzwdMM&#10;C+1uvKXrLtYiQTgUqMDE2BVShsqQxTByHXHyjs5bjEn6WmqPtwS3rRxn2au02HBaMNjR0lB13v1Y&#10;BW+TgzYn/97vvz/Ki/nsZLtCqdTzsC+nICL18RH+b2+0gnEO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JeXEAAAA2wAAAA8AAAAAAAAAAAAAAAAAmAIAAGRycy9k&#10;b3ducmV2LnhtbFBLBQYAAAAABAAEAPUAAACJAwAAAAA=&#10;" filled="f" stroked="f" strokeweight=".5pt">
                  <v:path arrowok="t"/>
                  <v:textbox>
                    <w:txbxContent>
                      <w:p w14:paraId="1B373C11" w14:textId="77777777" w:rsidR="00AC44AE" w:rsidRDefault="00767208" w:rsidP="00767208">
                        <w:pPr>
                          <w:spacing w:after="0" w:line="240" w:lineRule="auto"/>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p>
                      <w:p w14:paraId="255BD584" w14:textId="6784865D" w:rsidR="00767208" w:rsidRPr="000D2003" w:rsidRDefault="00E147F4" w:rsidP="00767208">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by UNWTO</w:t>
                        </w:r>
                      </w:p>
                      <w:p w14:paraId="4F1AEAAA" w14:textId="77777777" w:rsidR="00767208" w:rsidRPr="000D2003" w:rsidRDefault="00767208" w:rsidP="00767208">
                        <w:pPr>
                          <w:spacing w:after="0" w:line="240" w:lineRule="auto"/>
                          <w:rPr>
                            <w:rFonts w:ascii="Arial" w:hAnsi="Arial" w:cs="Arial"/>
                            <w:color w:val="FFFFFF" w:themeColor="background1"/>
                            <w:spacing w:val="20"/>
                            <w:kern w:val="16"/>
                            <w:sz w:val="44"/>
                            <w:szCs w:val="44"/>
                            <w:lang w:val="en-US"/>
                          </w:rPr>
                        </w:pPr>
                      </w:p>
                      <w:p w14:paraId="56A9610F" w14:textId="6E46536F" w:rsidR="00767208" w:rsidRPr="00E147F4" w:rsidRDefault="00CE7585" w:rsidP="00767208">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Application </w:t>
                        </w:r>
                        <w:r w:rsidR="003A5E86">
                          <w:rPr>
                            <w:rFonts w:ascii="Arial" w:hAnsi="Arial" w:cs="Arial"/>
                            <w:color w:val="FFFFFF" w:themeColor="background1"/>
                            <w:spacing w:val="20"/>
                            <w:kern w:val="16"/>
                            <w:sz w:val="48"/>
                            <w:szCs w:val="48"/>
                          </w:rPr>
                          <w:t>Form</w:t>
                        </w:r>
                      </w:p>
                    </w:txbxContent>
                  </v:textbox>
                </v:shape>
                <v:line id="Straight Connector 7" o:spid="_x0000_s1029" style="position:absolute;visibility:visible;mso-wrap-style:square" from="24598,-4288" to="24598,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r5cMAAADbAAAADwAAAGRycy9kb3ducmV2LnhtbESPX0vDQBDE34V+h2MLvtlLI6jEXksp&#10;CIIPkv55X3NrEprbC3drevbTe4Lg4zAzv2FWm+QGNVGIvWcDy0UBirjxtufWwPHwcvcEKgqyxcEz&#10;GfimCJv17GaFlfUXrmnaS6syhGOFBjqRsdI6Nh05jAs/Emfv0weHkmVotQ14yXA36LIoHrTDnvNC&#10;hyPtOmrO+y9noL++Te9yqK+Px49A9ydJTZlqY27nafsMSijJf/iv/WoNlCX8fs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V6+XDAAAA2wAAAA8AAAAAAAAAAAAA&#10;AAAAoQIAAGRycy9kb3ducmV2LnhtbFBLBQYAAAAABAAEAPkAAACRAwAAAAA=&#10;" strokecolor="white [3212]" strokeweight="1pt">
                  <v:stroke joinstyle="miter"/>
                  <o:lock v:ext="edit" shapetype="f"/>
                </v:line>
              </v:group>
            </w:pict>
          </mc:Fallback>
        </mc:AlternateContent>
      </w:r>
      <w:r w:rsidR="00C40DB4">
        <w:rPr>
          <w:noProof/>
          <w:lang w:val="en-US" w:eastAsia="ja-JP"/>
        </w:rPr>
        <mc:AlternateContent>
          <mc:Choice Requires="wps">
            <w:drawing>
              <wp:anchor distT="0" distB="0" distL="114300" distR="114300" simplePos="0" relativeHeight="251653118" behindDoc="0" locked="0" layoutInCell="1" allowOverlap="1" wp14:anchorId="293B4BCC" wp14:editId="49B9886A">
                <wp:simplePos x="0" y="0"/>
                <wp:positionH relativeFrom="column">
                  <wp:posOffset>-567435</wp:posOffset>
                </wp:positionH>
                <wp:positionV relativeFrom="paragraph">
                  <wp:posOffset>6009128</wp:posOffset>
                </wp:positionV>
                <wp:extent cx="6365174" cy="3301340"/>
                <wp:effectExtent l="0" t="0" r="0" b="0"/>
                <wp:wrapNone/>
                <wp:docPr id="1" name="Rectangle 1"/>
                <wp:cNvGraphicFramePr/>
                <a:graphic xmlns:a="http://schemas.openxmlformats.org/drawingml/2006/main">
                  <a:graphicData uri="http://schemas.microsoft.com/office/word/2010/wordprocessingShape">
                    <wps:wsp>
                      <wps:cNvSpPr/>
                      <wps:spPr>
                        <a:xfrm>
                          <a:off x="0" y="0"/>
                          <a:ext cx="6365174" cy="330134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44.7pt;margin-top:473.15pt;width:501.2pt;height:259.95pt;z-index:2516531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" fillcolor="#92d050" stroked="f" strokeweight="1pt">
                <v:fill opacity="32896f"/>
              </v:rect>
            </w:pict>
          </mc:Fallback>
        </mc:AlternateContent>
      </w:r>
      <w:r w:rsidR="000E0B65">
        <w:rPr>
          <w:noProof/>
          <w:lang w:val="en-US" w:eastAsia="ja-JP"/>
        </w:rPr>
        <w:drawing>
          <wp:anchor distT="0" distB="0" distL="114300" distR="114300" simplePos="0" relativeHeight="251675648" behindDoc="1" locked="0" layoutInCell="1" allowOverlap="1" wp14:anchorId="1D4F6672" wp14:editId="41B0C164">
            <wp:simplePos x="0" y="0"/>
            <wp:positionH relativeFrom="column">
              <wp:posOffset>-3880113</wp:posOffset>
            </wp:positionH>
            <wp:positionV relativeFrom="paragraph">
              <wp:posOffset>-1064369</wp:posOffset>
            </wp:positionV>
            <wp:extent cx="14294912" cy="106574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98657" cy="10660281"/>
                    </a:xfrm>
                    <a:prstGeom prst="rect">
                      <a:avLst/>
                    </a:prstGeom>
                  </pic:spPr>
                </pic:pic>
              </a:graphicData>
            </a:graphic>
            <wp14:sizeRelH relativeFrom="page">
              <wp14:pctWidth>0</wp14:pctWidth>
            </wp14:sizeRelH>
            <wp14:sizeRelV relativeFrom="page">
              <wp14:pctHeight>0</wp14:pctHeight>
            </wp14:sizeRelV>
          </wp:anchor>
        </w:drawing>
      </w:r>
      <w:r w:rsidR="006A3596">
        <w:rPr>
          <w:noProof/>
          <w:lang w:val="en-US" w:eastAsia="ja-JP"/>
        </w:rPr>
        <w:drawing>
          <wp:anchor distT="0" distB="0" distL="114300" distR="114300" simplePos="0" relativeHeight="251672576" behindDoc="0" locked="0" layoutInCell="1" allowOverlap="1" wp14:anchorId="5257C2B7" wp14:editId="0BD5D454">
            <wp:simplePos x="0" y="0"/>
            <wp:positionH relativeFrom="column">
              <wp:posOffset>-368802</wp:posOffset>
            </wp:positionH>
            <wp:positionV relativeFrom="paragraph">
              <wp:posOffset>7940153</wp:posOffset>
            </wp:positionV>
            <wp:extent cx="2020186" cy="781941"/>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2357" cy="782781"/>
                    </a:xfrm>
                    <a:prstGeom prst="rect">
                      <a:avLst/>
                    </a:prstGeom>
                  </pic:spPr>
                </pic:pic>
              </a:graphicData>
            </a:graphic>
            <wp14:sizeRelH relativeFrom="page">
              <wp14:pctWidth>0</wp14:pctWidth>
            </wp14:sizeRelH>
            <wp14:sizeRelV relativeFrom="page">
              <wp14:pctHeight>0</wp14:pctHeight>
            </wp14:sizeRelV>
          </wp:anchor>
        </w:drawing>
      </w:r>
      <w:r w:rsidR="00A42EAF">
        <w:br w:type="page"/>
      </w:r>
    </w:p>
    <w:p w14:paraId="77479919" w14:textId="77777777" w:rsidR="006B38E1" w:rsidRDefault="004905F8">
      <w:pPr>
        <w:sectPr w:rsidR="006B38E1" w:rsidSect="0015699B">
          <w:headerReference w:type="default" r:id="rId16"/>
          <w:footerReference w:type="even" r:id="rId17"/>
          <w:footerReference w:type="default" r:id="rId18"/>
          <w:headerReference w:type="first" r:id="rId19"/>
          <w:type w:val="nextColumn"/>
          <w:pgSz w:w="11900" w:h="16840"/>
          <w:pgMar w:top="1701" w:right="1418" w:bottom="1418" w:left="1418" w:header="720" w:footer="720" w:gutter="0"/>
          <w:pgNumType w:start="1"/>
          <w:cols w:space="720"/>
          <w:titlePg/>
        </w:sectPr>
      </w:pPr>
      <w:r>
        <w:rPr>
          <w:noProof/>
          <w:lang w:val="en-US" w:eastAsia="ja-JP"/>
        </w:rPr>
        <w:lastRenderedPageBreak/>
        <mc:AlternateContent>
          <mc:Choice Requires="wps">
            <w:drawing>
              <wp:anchor distT="0" distB="0" distL="114300" distR="114300" simplePos="0" relativeHeight="251677696" behindDoc="1" locked="0" layoutInCell="1" allowOverlap="1" wp14:anchorId="253F58EF" wp14:editId="1E84B44A">
                <wp:simplePos x="0" y="0"/>
                <wp:positionH relativeFrom="page">
                  <wp:align>right</wp:align>
                </wp:positionH>
                <wp:positionV relativeFrom="paragraph">
                  <wp:posOffset>-1080135</wp:posOffset>
                </wp:positionV>
                <wp:extent cx="7543800" cy="10705465"/>
                <wp:effectExtent l="0" t="0" r="0" b="63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margin-left:542.8pt;margin-top:-85.05pt;width:594pt;height:842.95pt;z-index:-251638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" fillcolor="#00b050" stroked="f" strokeweight="1pt">
                <v:path arrowok="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77777777" w:rsidR="0015699B" w:rsidRDefault="004905F8" w:rsidP="0015699B">
      <w:pPr>
        <w:ind w:right="-8"/>
      </w:pPr>
      <w:r>
        <w:rPr>
          <w:noProof/>
          <w:lang w:val="en-US" w:eastAsia="ja-JP"/>
        </w:rPr>
        <mc:AlternateContent>
          <mc:Choice Requires="wps">
            <w:drawing>
              <wp:anchor distT="0" distB="0" distL="114300" distR="114300" simplePos="0" relativeHeight="251660288" behindDoc="0" locked="0" layoutInCell="1" allowOverlap="1" wp14:anchorId="5BC7B357" wp14:editId="1737EF2B">
                <wp:simplePos x="0" y="0"/>
                <wp:positionH relativeFrom="column">
                  <wp:posOffset>1428750</wp:posOffset>
                </wp:positionH>
                <wp:positionV relativeFrom="paragraph">
                  <wp:posOffset>1515745</wp:posOffset>
                </wp:positionV>
                <wp:extent cx="4811395" cy="2578735"/>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578735"/>
                        </a:xfrm>
                        <a:prstGeom prst="rect">
                          <a:avLst/>
                        </a:prstGeom>
                        <a:noFill/>
                        <a:ln w="6350">
                          <a:noFill/>
                        </a:ln>
                      </wps:spPr>
                      <wps:txbx>
                        <w:txbxContent>
                          <w:p w14:paraId="4FC47710" w14:textId="1F9FDF6A" w:rsidR="0063729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Best </w:t>
                            </w:r>
                          </w:p>
                          <w:p w14:paraId="3F188C56" w14:textId="6FB66EE6" w:rsidR="00B6696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Tourism Villages </w:t>
                            </w:r>
                          </w:p>
                          <w:p w14:paraId="44C95628" w14:textId="254F591B" w:rsidR="00CA2C26" w:rsidRPr="00CA2C26" w:rsidRDefault="00CA2C26"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by UNWTO</w:t>
                            </w:r>
                          </w:p>
                          <w:p w14:paraId="2BCC8BD2" w14:textId="77777777" w:rsidR="00B66961" w:rsidRPr="005E2885" w:rsidRDefault="00B66961" w:rsidP="00B66961">
                            <w:pPr>
                              <w:spacing w:after="0" w:line="240" w:lineRule="auto"/>
                              <w:rPr>
                                <w:rFonts w:ascii="Arial" w:hAnsi="Arial" w:cs="Arial"/>
                                <w:color w:val="0070C0"/>
                                <w:spacing w:val="20"/>
                                <w:kern w:val="16"/>
                                <w:sz w:val="44"/>
                                <w:szCs w:val="44"/>
                                <w:lang w:val="en-US"/>
                              </w:rPr>
                            </w:pPr>
                          </w:p>
                          <w:p w14:paraId="611CC331" w14:textId="4DE3756E" w:rsidR="00B66961" w:rsidRPr="00E147F4" w:rsidRDefault="003A5E86" w:rsidP="00B66961">
                            <w:pPr>
                              <w:spacing w:after="0" w:line="240" w:lineRule="auto"/>
                              <w:rPr>
                                <w:rFonts w:ascii="Arial" w:hAnsi="Arial" w:cs="Arial"/>
                                <w:color w:val="00B050"/>
                                <w:spacing w:val="20"/>
                                <w:kern w:val="16"/>
                                <w:sz w:val="44"/>
                                <w:szCs w:val="44"/>
                              </w:rPr>
                            </w:pPr>
                            <w:r>
                              <w:rPr>
                                <w:rFonts w:ascii="Arial" w:hAnsi="Arial" w:cs="Arial"/>
                                <w:color w:val="00B050"/>
                                <w:spacing w:val="20"/>
                                <w:kern w:val="16"/>
                                <w:sz w:val="44"/>
                                <w:szCs w:val="44"/>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12.5pt;margin-top:119.35pt;width:378.85pt;height:20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" filled="f" stroked="f" strokeweight=".5pt">
                <v:path arrowok="t"/>
                <v:textbox>
                  <w:txbxContent>
                    <w:p w14:paraId="4FC47710" w14:textId="1F9FDF6A" w:rsidR="0063729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Best </w:t>
                      </w:r>
                    </w:p>
                    <w:p w14:paraId="3F188C56" w14:textId="6FB66EE6" w:rsidR="00B66961" w:rsidRPr="00CA2C26" w:rsidRDefault="00B66961"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 xml:space="preserve">Tourism Villages </w:t>
                      </w:r>
                    </w:p>
                    <w:p w14:paraId="44C95628" w14:textId="254F591B" w:rsidR="00CA2C26" w:rsidRPr="00CA2C26" w:rsidRDefault="00CA2C26" w:rsidP="00B66961">
                      <w:pPr>
                        <w:spacing w:after="0" w:line="240" w:lineRule="auto"/>
                        <w:rPr>
                          <w:rFonts w:ascii="Arial" w:hAnsi="Arial" w:cs="Arial"/>
                          <w:b/>
                          <w:bCs/>
                          <w:color w:val="00B050"/>
                          <w:spacing w:val="20"/>
                          <w:kern w:val="16"/>
                          <w:sz w:val="64"/>
                          <w:szCs w:val="64"/>
                        </w:rPr>
                      </w:pPr>
                      <w:r w:rsidRPr="00CA2C26">
                        <w:rPr>
                          <w:rFonts w:ascii="Arial" w:hAnsi="Arial" w:cs="Arial"/>
                          <w:b/>
                          <w:bCs/>
                          <w:color w:val="00B050"/>
                          <w:spacing w:val="20"/>
                          <w:kern w:val="16"/>
                          <w:sz w:val="64"/>
                          <w:szCs w:val="64"/>
                        </w:rPr>
                        <w:t>by UNWTO</w:t>
                      </w:r>
                    </w:p>
                    <w:p w14:paraId="2BCC8BD2" w14:textId="77777777" w:rsidR="00B66961" w:rsidRPr="005E2885" w:rsidRDefault="00B66961" w:rsidP="00B66961">
                      <w:pPr>
                        <w:spacing w:after="0" w:line="240" w:lineRule="auto"/>
                        <w:rPr>
                          <w:rFonts w:ascii="Arial" w:hAnsi="Arial" w:cs="Arial"/>
                          <w:color w:val="0070C0"/>
                          <w:spacing w:val="20"/>
                          <w:kern w:val="16"/>
                          <w:sz w:val="44"/>
                          <w:szCs w:val="44"/>
                          <w:lang w:val="en-US"/>
                        </w:rPr>
                      </w:pPr>
                    </w:p>
                    <w:p w14:paraId="611CC331" w14:textId="4DE3756E" w:rsidR="00B66961" w:rsidRPr="00E147F4" w:rsidRDefault="003A5E86" w:rsidP="00B66961">
                      <w:pPr>
                        <w:spacing w:after="0" w:line="240" w:lineRule="auto"/>
                        <w:rPr>
                          <w:rFonts w:ascii="Arial" w:hAnsi="Arial" w:cs="Arial"/>
                          <w:color w:val="00B050"/>
                          <w:spacing w:val="20"/>
                          <w:kern w:val="16"/>
                          <w:sz w:val="44"/>
                          <w:szCs w:val="44"/>
                        </w:rPr>
                      </w:pPr>
                      <w:r>
                        <w:rPr>
                          <w:rFonts w:ascii="Arial" w:hAnsi="Arial" w:cs="Arial"/>
                          <w:color w:val="00B050"/>
                          <w:spacing w:val="20"/>
                          <w:kern w:val="16"/>
                          <w:sz w:val="44"/>
                          <w:szCs w:val="44"/>
                        </w:rPr>
                        <w:t>Application Form</w:t>
                      </w:r>
                    </w:p>
                  </w:txbxContent>
                </v:textbox>
              </v:shape>
            </w:pict>
          </mc:Fallback>
        </mc:AlternateContent>
      </w:r>
    </w:p>
    <w:p w14:paraId="6F6329F9" w14:textId="26400E0B" w:rsidR="00852E3D" w:rsidRPr="005F42D2" w:rsidRDefault="0015699B">
      <w:r>
        <w:br w:type="page"/>
      </w:r>
    </w:p>
    <w:p w14:paraId="497919E7" w14:textId="56D6C791" w:rsidR="009F4019" w:rsidRDefault="00E21034" w:rsidP="00E21034">
      <w:pPr>
        <w:pStyle w:val="Title1"/>
        <w:numPr>
          <w:ilvl w:val="0"/>
          <w:numId w:val="0"/>
        </w:numPr>
        <w:ind w:left="851" w:hanging="851"/>
      </w:pPr>
      <w:r>
        <w:lastRenderedPageBreak/>
        <w:t>Application Form</w:t>
      </w:r>
    </w:p>
    <w:p w14:paraId="30AD1802" w14:textId="77777777" w:rsidR="00E21034" w:rsidRDefault="00E21034" w:rsidP="000C377D">
      <w:pPr>
        <w:pStyle w:val="B1Mainbody"/>
      </w:pPr>
    </w:p>
    <w:p w14:paraId="1B04AA85" w14:textId="65064A3A" w:rsidR="00C85A88" w:rsidRDefault="00C85A88" w:rsidP="000C377D">
      <w:pPr>
        <w:pStyle w:val="B1Mainbody"/>
      </w:pPr>
      <w:r w:rsidRPr="00C85A88">
        <w:t>Before you submit your application, we invite you to carefully read the following documents</w:t>
      </w:r>
      <w:r w:rsidR="00A74064">
        <w:t xml:space="preserve"> </w:t>
      </w:r>
      <w:r w:rsidR="00A74064" w:rsidRPr="00A74064">
        <w:t xml:space="preserve">(available at </w:t>
      </w:r>
      <w:hyperlink r:id="rId20" w:history="1">
        <w:r w:rsidR="00A74064" w:rsidRPr="00A74064">
          <w:rPr>
            <w:rStyle w:val="af"/>
            <w:color w:val="0070C0"/>
          </w:rPr>
          <w:t>http://www.unwto.org/tourism-villages/</w:t>
        </w:r>
      </w:hyperlink>
      <w:r w:rsidR="00A74064" w:rsidRPr="00A74064">
        <w:t>)</w:t>
      </w:r>
      <w:r w:rsidRPr="00C85A88">
        <w:t>:</w:t>
      </w:r>
      <w:r w:rsidR="00A74064">
        <w:t xml:space="preserve"> </w:t>
      </w:r>
    </w:p>
    <w:p w14:paraId="503EC491" w14:textId="204772CF" w:rsidR="00C85A88" w:rsidRDefault="00C85A88" w:rsidP="00FC2753">
      <w:pPr>
        <w:pStyle w:val="B1Mainbody"/>
        <w:numPr>
          <w:ilvl w:val="0"/>
          <w:numId w:val="11"/>
        </w:numPr>
      </w:pPr>
      <w:r>
        <w:t>Terms and Conditions</w:t>
      </w:r>
    </w:p>
    <w:p w14:paraId="700C3CF9" w14:textId="01E2220B" w:rsidR="00C85A88" w:rsidRDefault="00C85A88" w:rsidP="00FC2753">
      <w:pPr>
        <w:pStyle w:val="B1Mainbody"/>
        <w:numPr>
          <w:ilvl w:val="0"/>
          <w:numId w:val="11"/>
        </w:numPr>
      </w:pPr>
      <w:r>
        <w:t>Guidelines for Application</w:t>
      </w:r>
    </w:p>
    <w:p w14:paraId="5B40B1E6" w14:textId="3AC2D37F" w:rsidR="00C85A88" w:rsidRDefault="00C85A88" w:rsidP="00FC2753">
      <w:pPr>
        <w:pStyle w:val="B1Mainbody"/>
        <w:numPr>
          <w:ilvl w:val="0"/>
          <w:numId w:val="11"/>
        </w:numPr>
      </w:pPr>
      <w:r>
        <w:t>Application Rationale</w:t>
      </w:r>
    </w:p>
    <w:p w14:paraId="5F3873D8" w14:textId="5D6B575D" w:rsidR="00C85A88" w:rsidRDefault="00C85A88" w:rsidP="00FC2753">
      <w:pPr>
        <w:pStyle w:val="B1Mainbody"/>
        <w:numPr>
          <w:ilvl w:val="0"/>
          <w:numId w:val="11"/>
        </w:numPr>
      </w:pPr>
      <w:r>
        <w:t>Areas of Evaluation</w:t>
      </w:r>
    </w:p>
    <w:p w14:paraId="07224495" w14:textId="77777777" w:rsidR="00A74064" w:rsidRPr="00E86958" w:rsidRDefault="00A74064" w:rsidP="00A74064">
      <w:pPr>
        <w:pStyle w:val="B1Mainbody"/>
        <w:rPr>
          <w:b/>
          <w:bCs/>
          <w:lang w:val="en-GB"/>
        </w:rPr>
      </w:pPr>
      <w:r w:rsidRPr="00E86958">
        <w:rPr>
          <w:b/>
          <w:bCs/>
          <w:lang w:val="en-GB"/>
        </w:rPr>
        <w:t>IMPORTANT NOTES:</w:t>
      </w:r>
    </w:p>
    <w:p w14:paraId="48ADBEC0" w14:textId="18A29B0A" w:rsidR="00A74064" w:rsidRPr="00A74064" w:rsidRDefault="00A74064" w:rsidP="00FC2753">
      <w:pPr>
        <w:pStyle w:val="B1Mainbody"/>
        <w:numPr>
          <w:ilvl w:val="0"/>
          <w:numId w:val="12"/>
        </w:numPr>
        <w:rPr>
          <w:lang w:val="en-GB"/>
        </w:rPr>
      </w:pPr>
      <w:r w:rsidRPr="00A74064">
        <w:rPr>
          <w:lang w:val="en-GB"/>
        </w:rPr>
        <w:t>Applications must be submitted online.</w:t>
      </w:r>
    </w:p>
    <w:p w14:paraId="4C7BB58C" w14:textId="2637520B" w:rsidR="00A74064" w:rsidRPr="00A74064" w:rsidRDefault="00A74064" w:rsidP="00FC2753">
      <w:pPr>
        <w:pStyle w:val="B1Mainbody"/>
        <w:numPr>
          <w:ilvl w:val="0"/>
          <w:numId w:val="12"/>
        </w:numPr>
        <w:rPr>
          <w:lang w:val="en-GB"/>
        </w:rPr>
      </w:pPr>
      <w:r w:rsidRPr="00A74064">
        <w:rPr>
          <w:lang w:val="en-GB"/>
        </w:rPr>
        <w:t xml:space="preserve">The online application form, the presentation and the Application Rationale must be submitted in English only. Information in any other language will not be considered. </w:t>
      </w:r>
    </w:p>
    <w:p w14:paraId="40F0A7FB" w14:textId="0D40BD63" w:rsidR="00A74064" w:rsidRPr="00A74064" w:rsidRDefault="00A74064" w:rsidP="00FC2753">
      <w:pPr>
        <w:pStyle w:val="B1Mainbody"/>
        <w:numPr>
          <w:ilvl w:val="0"/>
          <w:numId w:val="12"/>
        </w:numPr>
        <w:rPr>
          <w:lang w:val="en-GB"/>
        </w:rPr>
      </w:pPr>
      <w:r w:rsidRPr="00A74064">
        <w:rPr>
          <w:lang w:val="en-GB"/>
        </w:rPr>
        <w:t>All supporting documents shall be submitted in English. If documents are only available in another language, please provide a short summary in English (not exceeding 300 words) and an audio-visual supporting documents</w:t>
      </w:r>
      <w:r w:rsidR="00E86958">
        <w:rPr>
          <w:lang w:val="en-GB"/>
        </w:rPr>
        <w:t xml:space="preserve"> </w:t>
      </w:r>
      <w:r w:rsidRPr="00A74064">
        <w:rPr>
          <w:lang w:val="en-GB"/>
        </w:rPr>
        <w:t>(link to a website, photo or video). As much as possible relevant links are preferred to documents.</w:t>
      </w:r>
    </w:p>
    <w:p w14:paraId="6B692624" w14:textId="1A5EC9C8" w:rsidR="00A74064" w:rsidRPr="00A74064" w:rsidRDefault="00A74064" w:rsidP="00FC2753">
      <w:pPr>
        <w:pStyle w:val="B1Mainbody"/>
        <w:numPr>
          <w:ilvl w:val="0"/>
          <w:numId w:val="12"/>
        </w:numPr>
        <w:rPr>
          <w:lang w:val="en-GB"/>
        </w:rPr>
      </w:pPr>
      <w:r w:rsidRPr="00A74064">
        <w:rPr>
          <w:lang w:val="en-GB"/>
        </w:rPr>
        <w:t>All documents must be submitted in the format specified in the online application form and must not exceed the maximum length and/or size indicated. The title of each document should reflect the contents of the document.</w:t>
      </w:r>
    </w:p>
    <w:p w14:paraId="3BE92ABD" w14:textId="416FCC1B" w:rsidR="00A74064" w:rsidRPr="00A74064" w:rsidRDefault="00A74064" w:rsidP="00FC2753">
      <w:pPr>
        <w:pStyle w:val="B1Mainbody"/>
        <w:numPr>
          <w:ilvl w:val="0"/>
          <w:numId w:val="12"/>
        </w:numPr>
        <w:rPr>
          <w:lang w:val="en-GB"/>
        </w:rPr>
      </w:pPr>
      <w:r w:rsidRPr="00A74064">
        <w:rPr>
          <w:lang w:val="en-GB"/>
        </w:rPr>
        <w:t>Make sure to have all mandatory documents ready for upload before submitting your application. Incomplete and/or late applications shall not be considered.</w:t>
      </w:r>
    </w:p>
    <w:p w14:paraId="7B1971A5" w14:textId="78F60877" w:rsidR="00A74064" w:rsidRPr="00A74064" w:rsidRDefault="00A74064" w:rsidP="00FC2753">
      <w:pPr>
        <w:pStyle w:val="B1Mainbody"/>
        <w:numPr>
          <w:ilvl w:val="0"/>
          <w:numId w:val="12"/>
        </w:numPr>
        <w:rPr>
          <w:lang w:val="en-GB"/>
        </w:rPr>
      </w:pPr>
      <w:r w:rsidRPr="00A74064">
        <w:rPr>
          <w:lang w:val="en-GB"/>
        </w:rPr>
        <w:t>Once an application is submitted, no changes can be made. The submitted application will be considered as the final version.</w:t>
      </w:r>
    </w:p>
    <w:p w14:paraId="1A29B0BE" w14:textId="1139CE86" w:rsidR="00A74064" w:rsidRPr="00A74064" w:rsidRDefault="00A74064" w:rsidP="00FC2753">
      <w:pPr>
        <w:pStyle w:val="B1Mainbody"/>
        <w:numPr>
          <w:ilvl w:val="0"/>
          <w:numId w:val="12"/>
        </w:numPr>
        <w:rPr>
          <w:lang w:val="en-GB"/>
        </w:rPr>
      </w:pPr>
      <w:r w:rsidRPr="00A74064">
        <w:rPr>
          <w:lang w:val="en-GB"/>
        </w:rPr>
        <w:t>Deadline for applications is 31 July 2021 (23:59 CET)</w:t>
      </w:r>
    </w:p>
    <w:p w14:paraId="7A036B70" w14:textId="1A150A56" w:rsidR="00C85A88" w:rsidRPr="00A74064" w:rsidRDefault="00A74064" w:rsidP="00FC2753">
      <w:pPr>
        <w:pStyle w:val="B1Mainbody"/>
        <w:numPr>
          <w:ilvl w:val="0"/>
          <w:numId w:val="12"/>
        </w:numPr>
        <w:rPr>
          <w:lang w:val="en-GB"/>
        </w:rPr>
      </w:pPr>
      <w:r w:rsidRPr="00A74064">
        <w:rPr>
          <w:lang w:val="en-GB"/>
        </w:rPr>
        <w:t xml:space="preserve">All fields marked with an asterisk (*) are </w:t>
      </w:r>
      <w:r w:rsidRPr="00E86958">
        <w:rPr>
          <w:b/>
          <w:bCs/>
          <w:lang w:val="en-GB"/>
        </w:rPr>
        <w:t>mandatory</w:t>
      </w:r>
      <w:r w:rsidRPr="00A74064">
        <w:rPr>
          <w:lang w:val="en-GB"/>
        </w:rPr>
        <w:t>.</w:t>
      </w:r>
    </w:p>
    <w:p w14:paraId="33D7D0D0" w14:textId="77777777" w:rsidR="00E36FB4" w:rsidRDefault="00E36FB4">
      <w:r>
        <w:br w:type="page"/>
      </w:r>
    </w:p>
    <w:p w14:paraId="1B212BFE" w14:textId="0CFBAAE2" w:rsidR="008E1C94" w:rsidRDefault="00CA3C39" w:rsidP="00CA3C39">
      <w:pPr>
        <w:pStyle w:val="Title1"/>
      </w:pPr>
      <w:r>
        <w:lastRenderedPageBreak/>
        <w:t>Basic Information</w:t>
      </w:r>
    </w:p>
    <w:tbl>
      <w:tblPr>
        <w:tblStyle w:val="af3"/>
        <w:tblW w:w="0" w:type="auto"/>
        <w:tblLook w:val="04A0" w:firstRow="1" w:lastRow="0" w:firstColumn="1" w:lastColumn="0" w:noHBand="0" w:noVBand="1"/>
      </w:tblPr>
      <w:tblGrid>
        <w:gridCol w:w="2927"/>
        <w:gridCol w:w="4830"/>
        <w:gridCol w:w="1297"/>
      </w:tblGrid>
      <w:tr w:rsidR="00512856" w14:paraId="04F92F59" w14:textId="77777777" w:rsidTr="00C26B31">
        <w:tc>
          <w:tcPr>
            <w:tcW w:w="2927" w:type="dxa"/>
            <w:vAlign w:val="center"/>
          </w:tcPr>
          <w:p w14:paraId="5FE05E4D" w14:textId="6C2CCED4" w:rsidR="00512856" w:rsidRPr="006E6048" w:rsidRDefault="00512856" w:rsidP="00FC2753">
            <w:pPr>
              <w:pStyle w:val="B1Mainbody"/>
              <w:numPr>
                <w:ilvl w:val="1"/>
                <w:numId w:val="13"/>
              </w:numPr>
              <w:jc w:val="left"/>
            </w:pPr>
            <w:r w:rsidRPr="006E6048">
              <w:t>Name of the village*</w:t>
            </w:r>
          </w:p>
        </w:tc>
        <w:tc>
          <w:tcPr>
            <w:tcW w:w="4830" w:type="dxa"/>
            <w:vAlign w:val="center"/>
          </w:tcPr>
          <w:p w14:paraId="3D8EA7DC" w14:textId="77777777" w:rsidR="00512856" w:rsidRDefault="00512856" w:rsidP="00C26B31">
            <w:pPr>
              <w:pStyle w:val="B1Mainbody"/>
              <w:jc w:val="left"/>
            </w:pPr>
          </w:p>
        </w:tc>
        <w:tc>
          <w:tcPr>
            <w:tcW w:w="1297" w:type="dxa"/>
            <w:vAlign w:val="center"/>
          </w:tcPr>
          <w:p w14:paraId="24CA6E60" w14:textId="77777777" w:rsidR="00512856" w:rsidRDefault="00512856" w:rsidP="00C26B31">
            <w:pPr>
              <w:pStyle w:val="B1Mainbody"/>
              <w:jc w:val="left"/>
            </w:pPr>
            <w:r>
              <w:t>Open-ended Question</w:t>
            </w:r>
          </w:p>
        </w:tc>
      </w:tr>
      <w:tr w:rsidR="00512856" w14:paraId="23487B7F" w14:textId="77777777" w:rsidTr="00C26B31">
        <w:tc>
          <w:tcPr>
            <w:tcW w:w="2927" w:type="dxa"/>
            <w:vAlign w:val="center"/>
          </w:tcPr>
          <w:p w14:paraId="669A0DF8" w14:textId="2D3CD408" w:rsidR="00512856" w:rsidRPr="006E6048" w:rsidRDefault="00512856" w:rsidP="00FC2753">
            <w:pPr>
              <w:pStyle w:val="B1Mainbody"/>
              <w:numPr>
                <w:ilvl w:val="1"/>
                <w:numId w:val="13"/>
              </w:numPr>
              <w:jc w:val="left"/>
            </w:pPr>
            <w:r w:rsidRPr="006E6048">
              <w:t>Country*</w:t>
            </w:r>
          </w:p>
        </w:tc>
        <w:tc>
          <w:tcPr>
            <w:tcW w:w="4830" w:type="dxa"/>
            <w:vAlign w:val="center"/>
          </w:tcPr>
          <w:p w14:paraId="3F16DC7A" w14:textId="77777777" w:rsidR="00512856" w:rsidRDefault="00512856" w:rsidP="00C26B31">
            <w:pPr>
              <w:pStyle w:val="B1Mainbody"/>
              <w:jc w:val="left"/>
            </w:pPr>
          </w:p>
        </w:tc>
        <w:tc>
          <w:tcPr>
            <w:tcW w:w="1297" w:type="dxa"/>
            <w:vAlign w:val="center"/>
          </w:tcPr>
          <w:p w14:paraId="6B15180C" w14:textId="77777777" w:rsidR="00512856" w:rsidRDefault="00512856" w:rsidP="00C26B31">
            <w:pPr>
              <w:pStyle w:val="B1Mainbody"/>
              <w:jc w:val="left"/>
            </w:pPr>
            <w:r>
              <w:t>Drop-down Question</w:t>
            </w:r>
          </w:p>
        </w:tc>
      </w:tr>
      <w:tr w:rsidR="00512856" w14:paraId="5A714D04" w14:textId="77777777" w:rsidTr="00C26B31">
        <w:tc>
          <w:tcPr>
            <w:tcW w:w="2927" w:type="dxa"/>
            <w:vAlign w:val="center"/>
          </w:tcPr>
          <w:p w14:paraId="2EB689C9" w14:textId="6FFD600D" w:rsidR="00512856" w:rsidRPr="006E6048" w:rsidRDefault="00512856" w:rsidP="00FC2753">
            <w:pPr>
              <w:pStyle w:val="B1Mainbody"/>
              <w:numPr>
                <w:ilvl w:val="1"/>
                <w:numId w:val="13"/>
              </w:numPr>
              <w:jc w:val="left"/>
            </w:pPr>
            <w:r w:rsidRPr="006E6048">
              <w:t>Population of the village (number of inhabitants) *</w:t>
            </w:r>
          </w:p>
        </w:tc>
        <w:tc>
          <w:tcPr>
            <w:tcW w:w="4830" w:type="dxa"/>
            <w:vAlign w:val="center"/>
          </w:tcPr>
          <w:p w14:paraId="2BD0A4E9" w14:textId="77777777" w:rsidR="00512856" w:rsidRPr="00AF43FE" w:rsidRDefault="00512856" w:rsidP="00C26B31">
            <w:pPr>
              <w:pStyle w:val="B1Mainbody"/>
              <w:jc w:val="left"/>
            </w:pPr>
            <w:r w:rsidRPr="4E076EDC">
              <w:t>Considering that a maximum of 15.000 inhabitants is an eligibility pre-requisite, please indicate the number of inhabitants and submit/provide a</w:t>
            </w:r>
            <w:r>
              <w:t xml:space="preserve"> supporting</w:t>
            </w:r>
            <w:r w:rsidRPr="4E076EDC">
              <w:t xml:space="preserve"> link/document of the population census for the village for the latest year available.</w:t>
            </w:r>
          </w:p>
        </w:tc>
        <w:tc>
          <w:tcPr>
            <w:tcW w:w="1297" w:type="dxa"/>
            <w:vAlign w:val="center"/>
          </w:tcPr>
          <w:p w14:paraId="7E533DA8" w14:textId="77777777" w:rsidR="00512856" w:rsidRDefault="00512856" w:rsidP="00C26B31">
            <w:pPr>
              <w:pStyle w:val="B1Mainbody"/>
              <w:jc w:val="left"/>
            </w:pPr>
            <w:r>
              <w:t>Open-ended Question + File upload /link</w:t>
            </w:r>
          </w:p>
        </w:tc>
      </w:tr>
      <w:tr w:rsidR="00512856" w:rsidRPr="00A66CC1" w14:paraId="0C6AAD6F" w14:textId="77777777" w:rsidTr="00C26B31">
        <w:tc>
          <w:tcPr>
            <w:tcW w:w="9054" w:type="dxa"/>
            <w:gridSpan w:val="3"/>
            <w:vAlign w:val="center"/>
          </w:tcPr>
          <w:p w14:paraId="47A47D60" w14:textId="7AF27B18" w:rsidR="00512856" w:rsidRPr="00747170" w:rsidRDefault="00512856" w:rsidP="00FC2753">
            <w:pPr>
              <w:pStyle w:val="B1Mainbody"/>
              <w:numPr>
                <w:ilvl w:val="1"/>
                <w:numId w:val="13"/>
              </w:numPr>
              <w:jc w:val="left"/>
              <w:rPr>
                <w:b/>
                <w:bCs/>
              </w:rPr>
            </w:pPr>
            <w:r w:rsidRPr="0015453A">
              <w:rPr>
                <w:b/>
                <w:bCs/>
              </w:rPr>
              <w:t xml:space="preserve">Contact </w:t>
            </w:r>
            <w:r>
              <w:rPr>
                <w:b/>
                <w:bCs/>
              </w:rPr>
              <w:t>i</w:t>
            </w:r>
            <w:r w:rsidRPr="0015453A">
              <w:rPr>
                <w:b/>
                <w:bCs/>
              </w:rPr>
              <w:t>nformation</w:t>
            </w:r>
            <w:r>
              <w:rPr>
                <w:b/>
                <w:bCs/>
              </w:rPr>
              <w:t xml:space="preserve"> for r</w:t>
            </w:r>
            <w:r w:rsidRPr="00747170">
              <w:rPr>
                <w:b/>
                <w:bCs/>
              </w:rPr>
              <w:t>epresentative in the village (highest authority)</w:t>
            </w:r>
          </w:p>
        </w:tc>
      </w:tr>
      <w:tr w:rsidR="00512856" w14:paraId="1128E11C" w14:textId="77777777" w:rsidTr="00C26B31">
        <w:tc>
          <w:tcPr>
            <w:tcW w:w="2927" w:type="dxa"/>
            <w:vAlign w:val="center"/>
          </w:tcPr>
          <w:p w14:paraId="738C41D4" w14:textId="7C2D8575" w:rsidR="00512856" w:rsidRPr="0044214E" w:rsidRDefault="00512856" w:rsidP="00FC2753">
            <w:pPr>
              <w:pStyle w:val="B1Mainbody"/>
              <w:numPr>
                <w:ilvl w:val="2"/>
                <w:numId w:val="13"/>
              </w:numPr>
              <w:jc w:val="left"/>
            </w:pPr>
            <w:r w:rsidRPr="0044214E">
              <w:rPr>
                <w:rFonts w:cstheme="majorHAnsi"/>
              </w:rPr>
              <w:t>Title (Mr/Ms/Other)*</w:t>
            </w:r>
          </w:p>
        </w:tc>
        <w:tc>
          <w:tcPr>
            <w:tcW w:w="4830" w:type="dxa"/>
            <w:vAlign w:val="center"/>
          </w:tcPr>
          <w:p w14:paraId="66C65F4B" w14:textId="77777777" w:rsidR="00512856" w:rsidRPr="00D85E1A" w:rsidRDefault="00512856" w:rsidP="00C26B31">
            <w:pPr>
              <w:pStyle w:val="B1Mainbody"/>
              <w:jc w:val="left"/>
            </w:pPr>
          </w:p>
        </w:tc>
        <w:tc>
          <w:tcPr>
            <w:tcW w:w="1297" w:type="dxa"/>
            <w:vMerge w:val="restart"/>
            <w:vAlign w:val="center"/>
          </w:tcPr>
          <w:p w14:paraId="6342B50F" w14:textId="77777777" w:rsidR="00512856" w:rsidRDefault="00512856" w:rsidP="00C26B31">
            <w:pPr>
              <w:pStyle w:val="B1Mainbody"/>
              <w:jc w:val="left"/>
            </w:pPr>
            <w:r>
              <w:t>Field Questions</w:t>
            </w:r>
          </w:p>
        </w:tc>
      </w:tr>
      <w:tr w:rsidR="00512856" w14:paraId="4BEED9C4" w14:textId="77777777" w:rsidTr="00C26B31">
        <w:tc>
          <w:tcPr>
            <w:tcW w:w="2927" w:type="dxa"/>
            <w:vAlign w:val="center"/>
          </w:tcPr>
          <w:p w14:paraId="6850AEC9" w14:textId="7C472C9A" w:rsidR="00512856" w:rsidRPr="0044214E" w:rsidRDefault="00512856" w:rsidP="00FC2753">
            <w:pPr>
              <w:pStyle w:val="B1Mainbody"/>
              <w:numPr>
                <w:ilvl w:val="2"/>
                <w:numId w:val="13"/>
              </w:numPr>
              <w:jc w:val="left"/>
            </w:pPr>
            <w:r w:rsidRPr="0044214E">
              <w:rPr>
                <w:rFonts w:cstheme="majorHAnsi"/>
              </w:rPr>
              <w:t>Family Name*</w:t>
            </w:r>
          </w:p>
        </w:tc>
        <w:tc>
          <w:tcPr>
            <w:tcW w:w="4830" w:type="dxa"/>
            <w:vAlign w:val="center"/>
          </w:tcPr>
          <w:p w14:paraId="7A4E3706" w14:textId="77777777" w:rsidR="00512856" w:rsidRPr="00FF33B7" w:rsidRDefault="00512856" w:rsidP="00C26B31">
            <w:pPr>
              <w:pStyle w:val="B1Mainbody"/>
              <w:jc w:val="left"/>
              <w:rPr>
                <w:rFonts w:cstheme="majorHAnsi"/>
              </w:rPr>
            </w:pPr>
          </w:p>
        </w:tc>
        <w:tc>
          <w:tcPr>
            <w:tcW w:w="1297" w:type="dxa"/>
            <w:vMerge/>
            <w:vAlign w:val="center"/>
          </w:tcPr>
          <w:p w14:paraId="25A1D180" w14:textId="77777777" w:rsidR="00512856" w:rsidRDefault="00512856" w:rsidP="00C26B31">
            <w:pPr>
              <w:pStyle w:val="B1Mainbody"/>
              <w:jc w:val="left"/>
            </w:pPr>
          </w:p>
        </w:tc>
      </w:tr>
      <w:tr w:rsidR="00512856" w14:paraId="3A4B03EF" w14:textId="77777777" w:rsidTr="00C26B31">
        <w:tc>
          <w:tcPr>
            <w:tcW w:w="2927" w:type="dxa"/>
            <w:vAlign w:val="center"/>
          </w:tcPr>
          <w:p w14:paraId="25250BDF" w14:textId="0BA669A2" w:rsidR="00512856" w:rsidRPr="00C20F82" w:rsidRDefault="00512856" w:rsidP="00FC2753">
            <w:pPr>
              <w:pStyle w:val="B1Mainbody"/>
              <w:numPr>
                <w:ilvl w:val="2"/>
                <w:numId w:val="13"/>
              </w:numPr>
              <w:jc w:val="left"/>
            </w:pPr>
            <w:r w:rsidRPr="00C20F82">
              <w:rPr>
                <w:rFonts w:cstheme="majorHAnsi"/>
              </w:rPr>
              <w:t>First Name*</w:t>
            </w:r>
          </w:p>
        </w:tc>
        <w:tc>
          <w:tcPr>
            <w:tcW w:w="4830" w:type="dxa"/>
            <w:vAlign w:val="center"/>
          </w:tcPr>
          <w:p w14:paraId="1945316C" w14:textId="77777777" w:rsidR="00512856" w:rsidRPr="00FF33B7" w:rsidRDefault="00512856" w:rsidP="00C26B31">
            <w:pPr>
              <w:pStyle w:val="B1Mainbody"/>
              <w:jc w:val="left"/>
              <w:rPr>
                <w:rFonts w:cstheme="majorHAnsi"/>
              </w:rPr>
            </w:pPr>
          </w:p>
        </w:tc>
        <w:tc>
          <w:tcPr>
            <w:tcW w:w="1297" w:type="dxa"/>
            <w:vMerge/>
            <w:vAlign w:val="center"/>
          </w:tcPr>
          <w:p w14:paraId="0E85B3AF" w14:textId="77777777" w:rsidR="00512856" w:rsidRDefault="00512856" w:rsidP="00C26B31">
            <w:pPr>
              <w:pStyle w:val="B1Mainbody"/>
              <w:jc w:val="left"/>
            </w:pPr>
          </w:p>
        </w:tc>
      </w:tr>
      <w:tr w:rsidR="00512856" w14:paraId="1D0C0269" w14:textId="77777777" w:rsidTr="00C26B31">
        <w:tc>
          <w:tcPr>
            <w:tcW w:w="2927" w:type="dxa"/>
            <w:vAlign w:val="center"/>
          </w:tcPr>
          <w:p w14:paraId="6AE2CCFA" w14:textId="30E1803A" w:rsidR="00512856" w:rsidRPr="00C20F82" w:rsidRDefault="00512856" w:rsidP="00FC2753">
            <w:pPr>
              <w:pStyle w:val="B1Mainbody"/>
              <w:numPr>
                <w:ilvl w:val="2"/>
                <w:numId w:val="13"/>
              </w:numPr>
              <w:jc w:val="left"/>
              <w:rPr>
                <w:rFonts w:cstheme="majorHAnsi"/>
              </w:rPr>
            </w:pPr>
            <w:r w:rsidRPr="00C20F82">
              <w:rPr>
                <w:rFonts w:cstheme="majorHAnsi"/>
              </w:rPr>
              <w:t>Institution*</w:t>
            </w:r>
          </w:p>
        </w:tc>
        <w:tc>
          <w:tcPr>
            <w:tcW w:w="4830" w:type="dxa"/>
            <w:vAlign w:val="center"/>
          </w:tcPr>
          <w:p w14:paraId="19DE74E7" w14:textId="77777777" w:rsidR="00512856" w:rsidRPr="00FF33B7" w:rsidRDefault="00512856" w:rsidP="00C26B31">
            <w:pPr>
              <w:pStyle w:val="B1Mainbody"/>
              <w:jc w:val="left"/>
              <w:rPr>
                <w:rFonts w:cstheme="majorHAnsi"/>
              </w:rPr>
            </w:pPr>
          </w:p>
        </w:tc>
        <w:tc>
          <w:tcPr>
            <w:tcW w:w="1297" w:type="dxa"/>
            <w:vMerge/>
            <w:vAlign w:val="center"/>
          </w:tcPr>
          <w:p w14:paraId="063792EB" w14:textId="77777777" w:rsidR="00512856" w:rsidRDefault="00512856" w:rsidP="00C26B31">
            <w:pPr>
              <w:pStyle w:val="B1Mainbody"/>
              <w:jc w:val="left"/>
            </w:pPr>
          </w:p>
        </w:tc>
      </w:tr>
      <w:tr w:rsidR="00512856" w14:paraId="35F88863" w14:textId="77777777" w:rsidTr="00C26B31">
        <w:tc>
          <w:tcPr>
            <w:tcW w:w="2927" w:type="dxa"/>
            <w:vAlign w:val="center"/>
          </w:tcPr>
          <w:p w14:paraId="70C54318" w14:textId="09A3EEAB" w:rsidR="00512856" w:rsidRPr="00427A82" w:rsidRDefault="00512856" w:rsidP="00FC2753">
            <w:pPr>
              <w:pStyle w:val="B1Mainbody"/>
              <w:numPr>
                <w:ilvl w:val="2"/>
                <w:numId w:val="13"/>
              </w:numPr>
              <w:jc w:val="left"/>
              <w:rPr>
                <w:rFonts w:cstheme="majorHAnsi"/>
              </w:rPr>
            </w:pPr>
            <w:r w:rsidRPr="00427A82">
              <w:rPr>
                <w:rFonts w:cstheme="majorHAnsi"/>
              </w:rPr>
              <w:t>Position*</w:t>
            </w:r>
          </w:p>
        </w:tc>
        <w:tc>
          <w:tcPr>
            <w:tcW w:w="4830" w:type="dxa"/>
            <w:vAlign w:val="center"/>
          </w:tcPr>
          <w:p w14:paraId="5AABDE76" w14:textId="77777777" w:rsidR="00512856" w:rsidRPr="00FF33B7" w:rsidRDefault="00512856" w:rsidP="00C26B31">
            <w:pPr>
              <w:pStyle w:val="B1Mainbody"/>
              <w:jc w:val="left"/>
              <w:rPr>
                <w:rFonts w:cstheme="majorHAnsi"/>
              </w:rPr>
            </w:pPr>
          </w:p>
        </w:tc>
        <w:tc>
          <w:tcPr>
            <w:tcW w:w="1297" w:type="dxa"/>
            <w:vMerge/>
            <w:vAlign w:val="center"/>
          </w:tcPr>
          <w:p w14:paraId="0E8240B1" w14:textId="77777777" w:rsidR="00512856" w:rsidRDefault="00512856" w:rsidP="00C26B31">
            <w:pPr>
              <w:pStyle w:val="B1Mainbody"/>
              <w:jc w:val="left"/>
            </w:pPr>
          </w:p>
        </w:tc>
      </w:tr>
      <w:tr w:rsidR="00512856" w14:paraId="7A12D81D" w14:textId="77777777" w:rsidTr="00C26B31">
        <w:tc>
          <w:tcPr>
            <w:tcW w:w="2927" w:type="dxa"/>
            <w:vAlign w:val="center"/>
          </w:tcPr>
          <w:p w14:paraId="1A951FC0" w14:textId="4357A053" w:rsidR="00512856" w:rsidRPr="00427A82" w:rsidRDefault="00512856" w:rsidP="00FC2753">
            <w:pPr>
              <w:pStyle w:val="B1Mainbody"/>
              <w:numPr>
                <w:ilvl w:val="2"/>
                <w:numId w:val="13"/>
              </w:numPr>
              <w:jc w:val="left"/>
            </w:pPr>
            <w:r w:rsidRPr="00427A82">
              <w:rPr>
                <w:rFonts w:cstheme="majorHAnsi"/>
              </w:rPr>
              <w:t>Address*</w:t>
            </w:r>
          </w:p>
        </w:tc>
        <w:tc>
          <w:tcPr>
            <w:tcW w:w="4830" w:type="dxa"/>
            <w:vAlign w:val="center"/>
          </w:tcPr>
          <w:p w14:paraId="65EFBDCC" w14:textId="77777777" w:rsidR="00512856" w:rsidRPr="00FF33B7" w:rsidRDefault="00512856" w:rsidP="00C26B31">
            <w:pPr>
              <w:pStyle w:val="B1Mainbody"/>
              <w:jc w:val="left"/>
              <w:rPr>
                <w:rFonts w:cstheme="majorHAnsi"/>
              </w:rPr>
            </w:pPr>
          </w:p>
        </w:tc>
        <w:tc>
          <w:tcPr>
            <w:tcW w:w="1297" w:type="dxa"/>
            <w:vMerge/>
            <w:vAlign w:val="center"/>
          </w:tcPr>
          <w:p w14:paraId="39512C07" w14:textId="77777777" w:rsidR="00512856" w:rsidRDefault="00512856" w:rsidP="00C26B31">
            <w:pPr>
              <w:pStyle w:val="B1Mainbody"/>
              <w:jc w:val="left"/>
            </w:pPr>
          </w:p>
        </w:tc>
      </w:tr>
      <w:tr w:rsidR="00512856" w14:paraId="7247B70B" w14:textId="77777777" w:rsidTr="00C26B31">
        <w:tc>
          <w:tcPr>
            <w:tcW w:w="2927" w:type="dxa"/>
            <w:vAlign w:val="center"/>
          </w:tcPr>
          <w:p w14:paraId="3FF9CCFE" w14:textId="30A97F9B" w:rsidR="00512856" w:rsidRPr="00427A82" w:rsidRDefault="00512856" w:rsidP="00FC2753">
            <w:pPr>
              <w:pStyle w:val="B1Mainbody"/>
              <w:numPr>
                <w:ilvl w:val="2"/>
                <w:numId w:val="13"/>
              </w:numPr>
              <w:jc w:val="left"/>
            </w:pPr>
            <w:r w:rsidRPr="00427A82">
              <w:rPr>
                <w:rFonts w:cstheme="majorHAnsi"/>
              </w:rPr>
              <w:t>Telephone Number*</w:t>
            </w:r>
          </w:p>
        </w:tc>
        <w:tc>
          <w:tcPr>
            <w:tcW w:w="4830" w:type="dxa"/>
            <w:vAlign w:val="center"/>
          </w:tcPr>
          <w:p w14:paraId="6D39FADF" w14:textId="77777777" w:rsidR="00512856" w:rsidRPr="00FF33B7" w:rsidRDefault="00512856" w:rsidP="00C26B31">
            <w:pPr>
              <w:pStyle w:val="B1Mainbody"/>
              <w:jc w:val="left"/>
              <w:rPr>
                <w:rFonts w:cstheme="majorHAnsi"/>
              </w:rPr>
            </w:pPr>
          </w:p>
        </w:tc>
        <w:tc>
          <w:tcPr>
            <w:tcW w:w="1297" w:type="dxa"/>
            <w:vMerge/>
            <w:vAlign w:val="center"/>
          </w:tcPr>
          <w:p w14:paraId="645A2B9B" w14:textId="77777777" w:rsidR="00512856" w:rsidRDefault="00512856" w:rsidP="00C26B31">
            <w:pPr>
              <w:pStyle w:val="B1Mainbody"/>
              <w:jc w:val="left"/>
            </w:pPr>
          </w:p>
        </w:tc>
      </w:tr>
      <w:tr w:rsidR="00512856" w14:paraId="02EA6DB2" w14:textId="77777777" w:rsidTr="00C26B31">
        <w:tc>
          <w:tcPr>
            <w:tcW w:w="2927" w:type="dxa"/>
            <w:vAlign w:val="center"/>
          </w:tcPr>
          <w:p w14:paraId="444603C0" w14:textId="76CB4FBD" w:rsidR="00512856" w:rsidRPr="00427A82" w:rsidRDefault="00512856" w:rsidP="00FC2753">
            <w:pPr>
              <w:pStyle w:val="B1Mainbody"/>
              <w:numPr>
                <w:ilvl w:val="2"/>
                <w:numId w:val="13"/>
              </w:numPr>
              <w:jc w:val="left"/>
            </w:pPr>
            <w:r w:rsidRPr="00427A82">
              <w:rPr>
                <w:rFonts w:cstheme="majorHAnsi"/>
              </w:rPr>
              <w:t>E-mail Address*</w:t>
            </w:r>
          </w:p>
        </w:tc>
        <w:tc>
          <w:tcPr>
            <w:tcW w:w="4830" w:type="dxa"/>
            <w:vAlign w:val="center"/>
          </w:tcPr>
          <w:p w14:paraId="4D0AC62C" w14:textId="77777777" w:rsidR="00512856" w:rsidRPr="00FF33B7" w:rsidRDefault="00512856" w:rsidP="00C26B31">
            <w:pPr>
              <w:pStyle w:val="B1Mainbody"/>
              <w:jc w:val="left"/>
              <w:rPr>
                <w:rFonts w:cstheme="majorHAnsi"/>
              </w:rPr>
            </w:pPr>
          </w:p>
        </w:tc>
        <w:tc>
          <w:tcPr>
            <w:tcW w:w="1297" w:type="dxa"/>
            <w:vMerge/>
            <w:vAlign w:val="center"/>
          </w:tcPr>
          <w:p w14:paraId="316175A1" w14:textId="77777777" w:rsidR="00512856" w:rsidRDefault="00512856" w:rsidP="00C26B31">
            <w:pPr>
              <w:pStyle w:val="B1Mainbody"/>
              <w:jc w:val="left"/>
            </w:pPr>
          </w:p>
        </w:tc>
      </w:tr>
      <w:tr w:rsidR="00512856" w:rsidRPr="00A66CC1" w14:paraId="53165657" w14:textId="77777777" w:rsidTr="00C26B31">
        <w:tc>
          <w:tcPr>
            <w:tcW w:w="9054" w:type="dxa"/>
            <w:gridSpan w:val="3"/>
            <w:vAlign w:val="center"/>
          </w:tcPr>
          <w:p w14:paraId="767EEEB9" w14:textId="382885E0" w:rsidR="00512856" w:rsidRPr="00EE10D8" w:rsidRDefault="00512856" w:rsidP="00FC2753">
            <w:pPr>
              <w:pStyle w:val="B1Mainbody"/>
              <w:numPr>
                <w:ilvl w:val="1"/>
                <w:numId w:val="13"/>
              </w:numPr>
              <w:jc w:val="left"/>
              <w:rPr>
                <w:b/>
                <w:bCs/>
              </w:rPr>
            </w:pPr>
            <w:r>
              <w:rPr>
                <w:b/>
                <w:bCs/>
              </w:rPr>
              <w:t>Contact information for the r</w:t>
            </w:r>
            <w:r w:rsidRPr="00EE10D8">
              <w:rPr>
                <w:b/>
                <w:bCs/>
              </w:rPr>
              <w:t xml:space="preserve">esponsible for the application at the UNWTO Member State </w:t>
            </w:r>
          </w:p>
          <w:p w14:paraId="7E991DBA" w14:textId="77777777" w:rsidR="00512856" w:rsidRPr="00A66CC1" w:rsidRDefault="00512856" w:rsidP="00C26B31">
            <w:pPr>
              <w:pStyle w:val="B1Mainbody"/>
              <w:jc w:val="left"/>
              <w:rPr>
                <w:b/>
                <w:bCs/>
              </w:rPr>
            </w:pPr>
            <w:r w:rsidRPr="00057056">
              <w:rPr>
                <w:rFonts w:cstheme="majorHAnsi"/>
              </w:rPr>
              <w:t>The responsible for the application of the village will be the representative of the UNWTO Member State</w:t>
            </w:r>
            <w:r w:rsidRPr="006331A1">
              <w:rPr>
                <w:rFonts w:cstheme="majorHAnsi"/>
              </w:rPr>
              <w:t xml:space="preserve">. </w:t>
            </w:r>
            <w:r w:rsidRPr="002D75C8">
              <w:rPr>
                <w:rFonts w:cstheme="majorHAnsi"/>
                <w:u w:val="single"/>
              </w:rPr>
              <w:t>This person will be responsible for the communication and coordination of all issues related to the candidacy.</w:t>
            </w:r>
          </w:p>
        </w:tc>
      </w:tr>
      <w:tr w:rsidR="00512856" w14:paraId="2A44DDC7" w14:textId="77777777" w:rsidTr="00C26B31">
        <w:tc>
          <w:tcPr>
            <w:tcW w:w="2927" w:type="dxa"/>
            <w:vAlign w:val="center"/>
          </w:tcPr>
          <w:p w14:paraId="1AFB257E" w14:textId="706466DC" w:rsidR="00512856" w:rsidRPr="002E58B8" w:rsidRDefault="00512856" w:rsidP="00FC2753">
            <w:pPr>
              <w:pStyle w:val="B1Mainbody"/>
              <w:numPr>
                <w:ilvl w:val="2"/>
                <w:numId w:val="13"/>
              </w:numPr>
              <w:jc w:val="left"/>
            </w:pPr>
            <w:r w:rsidRPr="002E58B8">
              <w:rPr>
                <w:rFonts w:cstheme="majorHAnsi"/>
              </w:rPr>
              <w:t>Title (Mr/Ms/Other)*</w:t>
            </w:r>
          </w:p>
        </w:tc>
        <w:tc>
          <w:tcPr>
            <w:tcW w:w="4830" w:type="dxa"/>
            <w:vAlign w:val="center"/>
          </w:tcPr>
          <w:p w14:paraId="2FDA1D1B" w14:textId="77777777" w:rsidR="00512856" w:rsidRPr="00057056" w:rsidRDefault="00512856" w:rsidP="00C26B31">
            <w:pPr>
              <w:pStyle w:val="B1Mainbody"/>
              <w:jc w:val="left"/>
              <w:rPr>
                <w:rFonts w:cstheme="majorBidi"/>
              </w:rPr>
            </w:pPr>
          </w:p>
        </w:tc>
        <w:tc>
          <w:tcPr>
            <w:tcW w:w="1297" w:type="dxa"/>
            <w:vMerge w:val="restart"/>
            <w:vAlign w:val="center"/>
          </w:tcPr>
          <w:p w14:paraId="5D9B4F7A" w14:textId="77777777" w:rsidR="00512856" w:rsidRDefault="00512856" w:rsidP="00C26B31">
            <w:pPr>
              <w:pStyle w:val="B1Mainbody"/>
              <w:jc w:val="left"/>
            </w:pPr>
            <w:r>
              <w:t xml:space="preserve">Field </w:t>
            </w:r>
            <w:r w:rsidRPr="780FC4E8">
              <w:t xml:space="preserve"> Question</w:t>
            </w:r>
            <w:r>
              <w:t xml:space="preserve">s </w:t>
            </w:r>
          </w:p>
        </w:tc>
      </w:tr>
      <w:tr w:rsidR="00512856" w14:paraId="602A939A" w14:textId="77777777" w:rsidTr="00C26B31">
        <w:tc>
          <w:tcPr>
            <w:tcW w:w="2927" w:type="dxa"/>
            <w:vAlign w:val="center"/>
          </w:tcPr>
          <w:p w14:paraId="2EFCE8B2" w14:textId="407FFBCF" w:rsidR="00512856" w:rsidRPr="002E58B8" w:rsidRDefault="00512856" w:rsidP="00FC2753">
            <w:pPr>
              <w:pStyle w:val="B1Mainbody"/>
              <w:numPr>
                <w:ilvl w:val="2"/>
                <w:numId w:val="13"/>
              </w:numPr>
            </w:pPr>
            <w:r w:rsidRPr="002E58B8">
              <w:t>Family Name*</w:t>
            </w:r>
          </w:p>
        </w:tc>
        <w:tc>
          <w:tcPr>
            <w:tcW w:w="4830" w:type="dxa"/>
            <w:vAlign w:val="center"/>
          </w:tcPr>
          <w:p w14:paraId="3777C07E" w14:textId="77777777" w:rsidR="00512856" w:rsidRPr="00FF33B7" w:rsidRDefault="00512856" w:rsidP="00C26B31">
            <w:pPr>
              <w:pStyle w:val="B1Mainbody"/>
            </w:pPr>
          </w:p>
        </w:tc>
        <w:tc>
          <w:tcPr>
            <w:tcW w:w="1297" w:type="dxa"/>
            <w:vMerge/>
            <w:vAlign w:val="center"/>
          </w:tcPr>
          <w:p w14:paraId="082074B9" w14:textId="77777777" w:rsidR="00512856" w:rsidRDefault="00512856" w:rsidP="00C26B31">
            <w:pPr>
              <w:pStyle w:val="B1Mainbody"/>
            </w:pPr>
          </w:p>
        </w:tc>
      </w:tr>
      <w:tr w:rsidR="00512856" w14:paraId="1B2BA60A" w14:textId="77777777" w:rsidTr="00C26B31">
        <w:tc>
          <w:tcPr>
            <w:tcW w:w="2927" w:type="dxa"/>
            <w:vAlign w:val="center"/>
          </w:tcPr>
          <w:p w14:paraId="5C6D7633" w14:textId="15689C12" w:rsidR="00512856" w:rsidRPr="002E58B8" w:rsidRDefault="00512856" w:rsidP="00FC2753">
            <w:pPr>
              <w:pStyle w:val="B1Mainbody"/>
              <w:numPr>
                <w:ilvl w:val="2"/>
                <w:numId w:val="13"/>
              </w:numPr>
            </w:pPr>
            <w:r w:rsidRPr="002E58B8">
              <w:lastRenderedPageBreak/>
              <w:t>First Name*</w:t>
            </w:r>
          </w:p>
        </w:tc>
        <w:tc>
          <w:tcPr>
            <w:tcW w:w="4830" w:type="dxa"/>
            <w:vAlign w:val="center"/>
          </w:tcPr>
          <w:p w14:paraId="6E5C7B02" w14:textId="77777777" w:rsidR="00512856" w:rsidRPr="00FF33B7" w:rsidRDefault="00512856" w:rsidP="00C26B31">
            <w:pPr>
              <w:pStyle w:val="B1Mainbody"/>
            </w:pPr>
          </w:p>
        </w:tc>
        <w:tc>
          <w:tcPr>
            <w:tcW w:w="1297" w:type="dxa"/>
            <w:vMerge/>
            <w:vAlign w:val="center"/>
          </w:tcPr>
          <w:p w14:paraId="6CE7FEEC" w14:textId="77777777" w:rsidR="00512856" w:rsidRDefault="00512856" w:rsidP="00C26B31">
            <w:pPr>
              <w:pStyle w:val="B1Mainbody"/>
            </w:pPr>
          </w:p>
        </w:tc>
      </w:tr>
      <w:tr w:rsidR="00512856" w14:paraId="10D453FD" w14:textId="77777777" w:rsidTr="00C26B31">
        <w:tc>
          <w:tcPr>
            <w:tcW w:w="2927" w:type="dxa"/>
            <w:vAlign w:val="center"/>
          </w:tcPr>
          <w:p w14:paraId="748D7C4F" w14:textId="3AB9ACE7" w:rsidR="00512856" w:rsidRPr="002E58B8" w:rsidRDefault="00512856" w:rsidP="00FC2753">
            <w:pPr>
              <w:pStyle w:val="B1Mainbody"/>
              <w:numPr>
                <w:ilvl w:val="2"/>
                <w:numId w:val="13"/>
              </w:numPr>
            </w:pPr>
            <w:r w:rsidRPr="002E58B8">
              <w:t xml:space="preserve">Institution* </w:t>
            </w:r>
          </w:p>
        </w:tc>
        <w:tc>
          <w:tcPr>
            <w:tcW w:w="4830" w:type="dxa"/>
            <w:vAlign w:val="center"/>
          </w:tcPr>
          <w:p w14:paraId="72E6E91E" w14:textId="77777777" w:rsidR="00512856" w:rsidRPr="00FF33B7" w:rsidRDefault="00512856" w:rsidP="00C26B31">
            <w:pPr>
              <w:pStyle w:val="B1Mainbody"/>
            </w:pPr>
          </w:p>
        </w:tc>
        <w:tc>
          <w:tcPr>
            <w:tcW w:w="1297" w:type="dxa"/>
            <w:vMerge/>
            <w:vAlign w:val="center"/>
          </w:tcPr>
          <w:p w14:paraId="1F8A1F02" w14:textId="77777777" w:rsidR="00512856" w:rsidRDefault="00512856" w:rsidP="00C26B31">
            <w:pPr>
              <w:pStyle w:val="B1Mainbody"/>
            </w:pPr>
          </w:p>
        </w:tc>
      </w:tr>
      <w:tr w:rsidR="00512856" w14:paraId="71E58ACE" w14:textId="77777777" w:rsidTr="00C26B31">
        <w:tc>
          <w:tcPr>
            <w:tcW w:w="2927" w:type="dxa"/>
            <w:vAlign w:val="center"/>
          </w:tcPr>
          <w:p w14:paraId="3CA6D698" w14:textId="62F3BFAB" w:rsidR="00512856" w:rsidRPr="002E58B8" w:rsidRDefault="00512856" w:rsidP="00FC2753">
            <w:pPr>
              <w:pStyle w:val="B1Mainbody"/>
              <w:numPr>
                <w:ilvl w:val="2"/>
                <w:numId w:val="13"/>
              </w:numPr>
            </w:pPr>
            <w:r w:rsidRPr="002E58B8">
              <w:t>Position*</w:t>
            </w:r>
          </w:p>
        </w:tc>
        <w:tc>
          <w:tcPr>
            <w:tcW w:w="4830" w:type="dxa"/>
            <w:vAlign w:val="center"/>
          </w:tcPr>
          <w:p w14:paraId="67835C35" w14:textId="77777777" w:rsidR="00512856" w:rsidRPr="00FF33B7" w:rsidRDefault="00512856" w:rsidP="00C26B31">
            <w:pPr>
              <w:pStyle w:val="B1Mainbody"/>
            </w:pPr>
          </w:p>
        </w:tc>
        <w:tc>
          <w:tcPr>
            <w:tcW w:w="1297" w:type="dxa"/>
            <w:vMerge/>
            <w:vAlign w:val="center"/>
          </w:tcPr>
          <w:p w14:paraId="35755909" w14:textId="77777777" w:rsidR="00512856" w:rsidRDefault="00512856" w:rsidP="00C26B31">
            <w:pPr>
              <w:pStyle w:val="B1Mainbody"/>
            </w:pPr>
          </w:p>
        </w:tc>
      </w:tr>
      <w:tr w:rsidR="00512856" w14:paraId="7326CE9F" w14:textId="77777777" w:rsidTr="00C26B31">
        <w:tc>
          <w:tcPr>
            <w:tcW w:w="2927" w:type="dxa"/>
            <w:vAlign w:val="center"/>
          </w:tcPr>
          <w:p w14:paraId="0E0AE731" w14:textId="74FD352D" w:rsidR="00512856" w:rsidRPr="002E58B8" w:rsidRDefault="00512856" w:rsidP="00FC2753">
            <w:pPr>
              <w:pStyle w:val="B1Mainbody"/>
              <w:numPr>
                <w:ilvl w:val="2"/>
                <w:numId w:val="13"/>
              </w:numPr>
            </w:pPr>
            <w:r w:rsidRPr="002E58B8">
              <w:t>Address*</w:t>
            </w:r>
          </w:p>
        </w:tc>
        <w:tc>
          <w:tcPr>
            <w:tcW w:w="4830" w:type="dxa"/>
            <w:vAlign w:val="center"/>
          </w:tcPr>
          <w:p w14:paraId="5353FB12" w14:textId="77777777" w:rsidR="00512856" w:rsidRPr="00FF33B7" w:rsidRDefault="00512856" w:rsidP="00C26B31">
            <w:pPr>
              <w:pStyle w:val="B1Mainbody"/>
            </w:pPr>
          </w:p>
        </w:tc>
        <w:tc>
          <w:tcPr>
            <w:tcW w:w="1297" w:type="dxa"/>
            <w:vMerge/>
            <w:vAlign w:val="center"/>
          </w:tcPr>
          <w:p w14:paraId="57D3CB30" w14:textId="77777777" w:rsidR="00512856" w:rsidRDefault="00512856" w:rsidP="00C26B31">
            <w:pPr>
              <w:pStyle w:val="B1Mainbody"/>
            </w:pPr>
          </w:p>
        </w:tc>
      </w:tr>
      <w:tr w:rsidR="00512856" w14:paraId="5332CF10" w14:textId="77777777" w:rsidTr="00C26B31">
        <w:tc>
          <w:tcPr>
            <w:tcW w:w="2927" w:type="dxa"/>
            <w:vAlign w:val="center"/>
          </w:tcPr>
          <w:p w14:paraId="32D18FF7" w14:textId="7DE1EEF7" w:rsidR="00512856" w:rsidRPr="002E58B8" w:rsidRDefault="00512856" w:rsidP="00FC2753">
            <w:pPr>
              <w:pStyle w:val="B1Mainbody"/>
              <w:numPr>
                <w:ilvl w:val="2"/>
                <w:numId w:val="13"/>
              </w:numPr>
            </w:pPr>
            <w:r w:rsidRPr="002E58B8">
              <w:t>Telephone Number*</w:t>
            </w:r>
          </w:p>
        </w:tc>
        <w:tc>
          <w:tcPr>
            <w:tcW w:w="4830" w:type="dxa"/>
            <w:vAlign w:val="center"/>
          </w:tcPr>
          <w:p w14:paraId="2C8CC748" w14:textId="77777777" w:rsidR="00512856" w:rsidRPr="00FF33B7" w:rsidRDefault="00512856" w:rsidP="00C26B31">
            <w:pPr>
              <w:pStyle w:val="B1Mainbody"/>
            </w:pPr>
          </w:p>
        </w:tc>
        <w:tc>
          <w:tcPr>
            <w:tcW w:w="1297" w:type="dxa"/>
            <w:vMerge/>
            <w:vAlign w:val="center"/>
          </w:tcPr>
          <w:p w14:paraId="2FC5D2C0" w14:textId="77777777" w:rsidR="00512856" w:rsidRDefault="00512856" w:rsidP="00C26B31">
            <w:pPr>
              <w:pStyle w:val="B1Mainbody"/>
            </w:pPr>
          </w:p>
        </w:tc>
      </w:tr>
      <w:tr w:rsidR="00512856" w14:paraId="04D6F381" w14:textId="77777777" w:rsidTr="00C26B31">
        <w:tc>
          <w:tcPr>
            <w:tcW w:w="2927" w:type="dxa"/>
            <w:vAlign w:val="center"/>
          </w:tcPr>
          <w:p w14:paraId="5F3E854F" w14:textId="2188139E" w:rsidR="00512856" w:rsidRPr="002E58B8" w:rsidRDefault="00512856" w:rsidP="00FC2753">
            <w:pPr>
              <w:pStyle w:val="B1Mainbody"/>
              <w:numPr>
                <w:ilvl w:val="2"/>
                <w:numId w:val="13"/>
              </w:numPr>
            </w:pPr>
            <w:r w:rsidRPr="002E58B8">
              <w:t>E-mail Address*</w:t>
            </w:r>
          </w:p>
        </w:tc>
        <w:tc>
          <w:tcPr>
            <w:tcW w:w="4830" w:type="dxa"/>
            <w:vAlign w:val="center"/>
          </w:tcPr>
          <w:p w14:paraId="7C8D0222" w14:textId="77777777" w:rsidR="00512856" w:rsidRPr="00FF33B7" w:rsidRDefault="00512856" w:rsidP="00C26B31">
            <w:pPr>
              <w:pStyle w:val="B1Mainbody"/>
            </w:pPr>
          </w:p>
        </w:tc>
        <w:tc>
          <w:tcPr>
            <w:tcW w:w="1297" w:type="dxa"/>
            <w:vMerge/>
            <w:vAlign w:val="center"/>
          </w:tcPr>
          <w:p w14:paraId="4897DBC5" w14:textId="77777777" w:rsidR="00512856" w:rsidRDefault="00512856" w:rsidP="00C26B31">
            <w:pPr>
              <w:pStyle w:val="B1Mainbody"/>
            </w:pPr>
          </w:p>
        </w:tc>
      </w:tr>
    </w:tbl>
    <w:p w14:paraId="2DD756CD" w14:textId="3929C0E1" w:rsidR="00CA3C39" w:rsidRDefault="00CA3C39" w:rsidP="00CA3C39">
      <w:pPr>
        <w:pStyle w:val="B1Mainbody"/>
        <w:rPr>
          <w:lang w:val="en-GB"/>
        </w:rPr>
      </w:pPr>
    </w:p>
    <w:p w14:paraId="11D93961" w14:textId="72094486" w:rsidR="00CA3C39" w:rsidRPr="00CA3C39" w:rsidRDefault="003646B0" w:rsidP="003646B0">
      <w:pPr>
        <w:pStyle w:val="Title1"/>
      </w:pPr>
      <w:r>
        <w:t>Application Rationale</w:t>
      </w:r>
    </w:p>
    <w:tbl>
      <w:tblPr>
        <w:tblStyle w:val="af3"/>
        <w:tblW w:w="0" w:type="auto"/>
        <w:tblLook w:val="04A0" w:firstRow="1" w:lastRow="0" w:firstColumn="1" w:lastColumn="0" w:noHBand="0" w:noVBand="1"/>
      </w:tblPr>
      <w:tblGrid>
        <w:gridCol w:w="7918"/>
        <w:gridCol w:w="1098"/>
      </w:tblGrid>
      <w:tr w:rsidR="00A16135" w:rsidRPr="00A16135" w14:paraId="11C97385" w14:textId="77777777" w:rsidTr="00AE2F29">
        <w:tc>
          <w:tcPr>
            <w:tcW w:w="9016" w:type="dxa"/>
            <w:gridSpan w:val="2"/>
          </w:tcPr>
          <w:p w14:paraId="7F022EC7" w14:textId="77777777" w:rsidR="00A16135" w:rsidRPr="00A16135" w:rsidRDefault="00A16135" w:rsidP="00A16135">
            <w:pPr>
              <w:pStyle w:val="B1Mainbody"/>
              <w:rPr>
                <w:b/>
                <w:bCs/>
              </w:rPr>
            </w:pPr>
            <w:r w:rsidRPr="00A16135">
              <w:rPr>
                <w:b/>
                <w:bCs/>
              </w:rPr>
              <w:t>Why do you consider that the village should be awarded as a Best Tourism Village?</w:t>
            </w:r>
          </w:p>
        </w:tc>
      </w:tr>
      <w:tr w:rsidR="00A16135" w14:paraId="0648DD40" w14:textId="77777777" w:rsidTr="00AE2F29">
        <w:tc>
          <w:tcPr>
            <w:tcW w:w="7918" w:type="dxa"/>
          </w:tcPr>
          <w:p w14:paraId="693BCF58" w14:textId="13D493F5" w:rsidR="00A16135" w:rsidRPr="00A16135" w:rsidRDefault="00A16135" w:rsidP="00A16135">
            <w:pPr>
              <w:pStyle w:val="B1Mainbody"/>
            </w:pPr>
            <w:r w:rsidRPr="00A16135">
              <w:t>2.1. Please explain in what ways the village fills in the objectives of the initiative – to promote tourism as a driver of sustainable tourism in all its aspects – economic, social and environmental.</w:t>
            </w:r>
          </w:p>
          <w:p w14:paraId="0DD313EE" w14:textId="7F6F8C1E" w:rsidR="00A16135" w:rsidRPr="00A16135" w:rsidRDefault="00A16135" w:rsidP="00A16135">
            <w:pPr>
              <w:pStyle w:val="B1Mainbody"/>
            </w:pPr>
            <w:r w:rsidRPr="00A16135">
              <w:t>For the purpose of this section, please upload a presentation (PowerPoint, Google Slides or similar) with a maximum of 10 slides.*</w:t>
            </w:r>
          </w:p>
        </w:tc>
        <w:tc>
          <w:tcPr>
            <w:tcW w:w="1098" w:type="dxa"/>
            <w:vAlign w:val="center"/>
          </w:tcPr>
          <w:p w14:paraId="75B044B5" w14:textId="77777777" w:rsidR="00A16135" w:rsidRDefault="00A16135" w:rsidP="00A16135">
            <w:pPr>
              <w:pStyle w:val="B1Mainbody"/>
            </w:pPr>
            <w:r>
              <w:t>File Upload</w:t>
            </w:r>
          </w:p>
        </w:tc>
      </w:tr>
      <w:tr w:rsidR="00A16135" w14:paraId="081F5A98" w14:textId="77777777" w:rsidTr="000B4922">
        <w:tc>
          <w:tcPr>
            <w:tcW w:w="7918" w:type="dxa"/>
            <w:vAlign w:val="center"/>
          </w:tcPr>
          <w:p w14:paraId="115D0A6C" w14:textId="6B5032FA" w:rsidR="00A16135" w:rsidRPr="00A16135" w:rsidRDefault="00A16135" w:rsidP="000B4922">
            <w:pPr>
              <w:pStyle w:val="B1Mainbody"/>
              <w:jc w:val="left"/>
            </w:pPr>
            <w:r w:rsidRPr="00A16135">
              <w:t>2.2. Please upload the Application Rationale dully filled in PDF format *</w:t>
            </w:r>
          </w:p>
        </w:tc>
        <w:tc>
          <w:tcPr>
            <w:tcW w:w="1098" w:type="dxa"/>
            <w:vAlign w:val="center"/>
          </w:tcPr>
          <w:p w14:paraId="39658EAD" w14:textId="77777777" w:rsidR="00A16135" w:rsidRDefault="00A16135" w:rsidP="00A16135">
            <w:pPr>
              <w:pStyle w:val="B1Mainbody"/>
            </w:pPr>
            <w:r>
              <w:t>File Upload</w:t>
            </w:r>
          </w:p>
        </w:tc>
      </w:tr>
    </w:tbl>
    <w:p w14:paraId="241D38B9" w14:textId="1BC3BD7B" w:rsidR="005D7D65" w:rsidRDefault="005D7D65" w:rsidP="005D7D65">
      <w:pPr>
        <w:pStyle w:val="B1Mainbody"/>
      </w:pPr>
    </w:p>
    <w:p w14:paraId="3F48D1AE" w14:textId="6E4AE77F" w:rsidR="00A16135" w:rsidRDefault="00A16135" w:rsidP="00A16135">
      <w:pPr>
        <w:pStyle w:val="1"/>
      </w:pPr>
      <w:r>
        <w:t>Areas of Evaluation</w:t>
      </w:r>
    </w:p>
    <w:tbl>
      <w:tblPr>
        <w:tblStyle w:val="af3"/>
        <w:tblW w:w="0" w:type="auto"/>
        <w:tblLook w:val="04A0" w:firstRow="1" w:lastRow="0" w:firstColumn="1" w:lastColumn="0" w:noHBand="0" w:noVBand="1"/>
      </w:tblPr>
      <w:tblGrid>
        <w:gridCol w:w="7508"/>
        <w:gridCol w:w="1508"/>
      </w:tblGrid>
      <w:tr w:rsidR="00591D13" w:rsidRPr="00AF43FE" w14:paraId="772845EE" w14:textId="77777777" w:rsidTr="00AE2F29">
        <w:tc>
          <w:tcPr>
            <w:tcW w:w="9016" w:type="dxa"/>
            <w:gridSpan w:val="2"/>
          </w:tcPr>
          <w:p w14:paraId="577449A9" w14:textId="11507BBB" w:rsidR="00591D13" w:rsidRPr="00591D13" w:rsidRDefault="00591D13" w:rsidP="00591D13">
            <w:pPr>
              <w:pStyle w:val="B1Mainbody"/>
            </w:pPr>
            <w:r w:rsidRPr="00591D13">
              <w:t xml:space="preserve">Please describe the main initiatives, policies, programmes, measures and projects relevant to assess each of the fields described below. </w:t>
            </w:r>
          </w:p>
          <w:p w14:paraId="1F6F86FA" w14:textId="73F5E650" w:rsidR="00591D13" w:rsidRPr="00591D13" w:rsidRDefault="00591D13" w:rsidP="00591D13">
            <w:pPr>
              <w:pStyle w:val="B1Mainbody"/>
            </w:pPr>
            <w:r w:rsidRPr="00591D13">
              <w:t>In this section, applicants are also invited to submit supporting documents for each area in which they present information. Failure to submit the supporting documents for the areas where information is provided will result in the impossibility to assess that area by the Advisory Board.</w:t>
            </w:r>
          </w:p>
          <w:p w14:paraId="1499F05A" w14:textId="77777777" w:rsidR="00591D13" w:rsidRPr="00591D13" w:rsidRDefault="00591D13" w:rsidP="00591D13">
            <w:pPr>
              <w:pStyle w:val="B1Mainbody"/>
              <w:rPr>
                <w:b/>
                <w:bCs/>
              </w:rPr>
            </w:pPr>
            <w:r w:rsidRPr="00591D13">
              <w:rPr>
                <w:b/>
                <w:bCs/>
              </w:rPr>
              <w:t xml:space="preserve">IMPORTANT: </w:t>
            </w:r>
          </w:p>
          <w:p w14:paraId="09C83AF2" w14:textId="2CFA4C76" w:rsidR="00591D13" w:rsidRDefault="00591D13" w:rsidP="00FC2753">
            <w:pPr>
              <w:pStyle w:val="B1Mainbody"/>
              <w:numPr>
                <w:ilvl w:val="0"/>
                <w:numId w:val="14"/>
              </w:numPr>
            </w:pPr>
            <w:r w:rsidRPr="00591D13">
              <w:t>All supporting documents</w:t>
            </w:r>
            <w:r w:rsidR="001A7952">
              <w:t xml:space="preserve"> </w:t>
            </w:r>
            <w:r w:rsidRPr="00591D13">
              <w:t xml:space="preserve">should have no more than 5 years and/or the document provided should still be valid at the moment of submitting the application. </w:t>
            </w:r>
          </w:p>
          <w:p w14:paraId="677E6652" w14:textId="1B398C4E" w:rsidR="00591D13" w:rsidRPr="00591D13" w:rsidRDefault="00591D13" w:rsidP="00FC2753">
            <w:pPr>
              <w:pStyle w:val="B1Mainbody"/>
              <w:numPr>
                <w:ilvl w:val="0"/>
                <w:numId w:val="14"/>
              </w:numPr>
            </w:pPr>
            <w:r w:rsidRPr="00591D13">
              <w:t xml:space="preserve">All supporting evidence documents shall be submitted in English. If documents are only available in another language, please provide a short </w:t>
            </w:r>
            <w:r w:rsidRPr="00591D13">
              <w:lastRenderedPageBreak/>
              <w:t xml:space="preserve">summary in English </w:t>
            </w:r>
            <w:r w:rsidRPr="00591D13">
              <w:rPr>
                <w:rFonts w:eastAsia="Arial Narrow"/>
              </w:rPr>
              <w:t xml:space="preserve">(not exceeding 300 words) </w:t>
            </w:r>
            <w:r w:rsidRPr="00591D13">
              <w:t>and an audio-visual evidence (link to a website, photo or video). As much as possible relevant links are preferred to documents.</w:t>
            </w:r>
          </w:p>
        </w:tc>
      </w:tr>
      <w:tr w:rsidR="00591D13" w14:paraId="0C07D27B" w14:textId="77777777" w:rsidTr="003551C5">
        <w:tc>
          <w:tcPr>
            <w:tcW w:w="9016" w:type="dxa"/>
            <w:gridSpan w:val="2"/>
            <w:shd w:val="clear" w:color="auto" w:fill="F2F2F2" w:themeFill="background1" w:themeFillShade="F2"/>
          </w:tcPr>
          <w:p w14:paraId="79B079BA" w14:textId="6386BEA9" w:rsidR="00591D13" w:rsidRDefault="00591D13" w:rsidP="00591D13">
            <w:pPr>
              <w:pStyle w:val="Style2"/>
            </w:pPr>
            <w:r>
              <w:lastRenderedPageBreak/>
              <w:t xml:space="preserve">3.1. </w:t>
            </w:r>
            <w:r w:rsidRPr="00991E1B">
              <w:t xml:space="preserve">Cultural and Natural Resources </w:t>
            </w:r>
          </w:p>
          <w:p w14:paraId="23470108" w14:textId="074F7B99" w:rsidR="00591D13" w:rsidRDefault="00591D13" w:rsidP="00591D13">
            <w:pPr>
              <w:pStyle w:val="B1Mainbody"/>
            </w:pPr>
            <w:r w:rsidRPr="00AF43FE">
              <w:t>The village has natural and cultural (tangible and intangible) resources recognized at national, regional or international level.</w:t>
            </w:r>
            <w:r>
              <w:t xml:space="preserve"> </w:t>
            </w:r>
            <w:r w:rsidRPr="00B97481">
              <w:t>This can include issues such as:</w:t>
            </w:r>
          </w:p>
          <w:p w14:paraId="75FF46E7" w14:textId="77777777" w:rsidR="00591D13" w:rsidRPr="002176ED" w:rsidRDefault="00591D13" w:rsidP="00FC2753">
            <w:pPr>
              <w:pStyle w:val="B1Mainbody"/>
              <w:numPr>
                <w:ilvl w:val="0"/>
                <w:numId w:val="15"/>
              </w:numPr>
            </w:pPr>
            <w:r w:rsidRPr="002176ED">
              <w:t>The village has recognized cultural resources (tangible and intangible).</w:t>
            </w:r>
          </w:p>
          <w:p w14:paraId="627DB7FA" w14:textId="6D0DB857" w:rsidR="00591D13" w:rsidRPr="00591D13" w:rsidRDefault="00591D13" w:rsidP="00FC2753">
            <w:pPr>
              <w:pStyle w:val="B1Mainbody"/>
              <w:numPr>
                <w:ilvl w:val="0"/>
                <w:numId w:val="15"/>
              </w:numPr>
            </w:pPr>
            <w:r w:rsidRPr="002176ED">
              <w:t>The village has recognized natural resources.</w:t>
            </w:r>
          </w:p>
        </w:tc>
      </w:tr>
      <w:tr w:rsidR="00591D13" w:rsidRPr="00FC0B8D" w14:paraId="126F2154" w14:textId="77777777" w:rsidTr="00AE2F29">
        <w:tc>
          <w:tcPr>
            <w:tcW w:w="7508" w:type="dxa"/>
          </w:tcPr>
          <w:p w14:paraId="7C6DDD9D" w14:textId="357B0835" w:rsidR="00591D13" w:rsidRPr="00F01304" w:rsidRDefault="00591D13" w:rsidP="00591D13">
            <w:pPr>
              <w:pStyle w:val="B1Mainbody"/>
            </w:pPr>
            <w:r>
              <w:t xml:space="preserve">3.1.1. </w:t>
            </w:r>
            <w:r w:rsidRPr="00DA5D01">
              <w:t>Please provide a description of the existing recognized cultural (tangible and intangible) and natural resources. * (300 words maximum)</w:t>
            </w:r>
          </w:p>
        </w:tc>
        <w:tc>
          <w:tcPr>
            <w:tcW w:w="1508" w:type="dxa"/>
          </w:tcPr>
          <w:p w14:paraId="1DDBC05B" w14:textId="77777777" w:rsidR="00591D13" w:rsidRPr="00FC0B8D" w:rsidRDefault="00591D13" w:rsidP="00591D13">
            <w:pPr>
              <w:pStyle w:val="B1Mainbody"/>
            </w:pPr>
            <w:r w:rsidRPr="006908B0">
              <w:t>Open-ended question</w:t>
            </w:r>
          </w:p>
        </w:tc>
      </w:tr>
      <w:tr w:rsidR="00591D13" w:rsidRPr="00FC0B8D" w14:paraId="072FF8AF" w14:textId="77777777" w:rsidTr="00AE2F29">
        <w:tc>
          <w:tcPr>
            <w:tcW w:w="7508" w:type="dxa"/>
            <w:tcBorders>
              <w:bottom w:val="single" w:sz="4" w:space="0" w:color="auto"/>
            </w:tcBorders>
          </w:tcPr>
          <w:p w14:paraId="4C5E44D1" w14:textId="2EA02980" w:rsidR="00591D13" w:rsidRPr="002F797B" w:rsidRDefault="00591D13" w:rsidP="002F797B">
            <w:pPr>
              <w:pStyle w:val="B1Mainbody"/>
            </w:pPr>
            <w:r w:rsidRPr="002F797B">
              <w:t xml:space="preserve">3.1.2. 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5782F3B2" w14:textId="77777777" w:rsidR="00591D13" w:rsidRPr="00944C79" w:rsidRDefault="00591D13" w:rsidP="00591D13">
            <w:pPr>
              <w:pStyle w:val="B1Mainbody"/>
            </w:pPr>
            <w:r w:rsidRPr="00944C79">
              <w:t xml:space="preserve">•File upload </w:t>
            </w:r>
          </w:p>
          <w:p w14:paraId="55CBD179" w14:textId="77777777" w:rsidR="00591D13" w:rsidRPr="00FC0B8D" w:rsidRDefault="00591D13" w:rsidP="00591D13">
            <w:pPr>
              <w:pStyle w:val="B1Mainbody"/>
            </w:pPr>
            <w:r w:rsidRPr="00944C79">
              <w:t>•Relevant links</w:t>
            </w:r>
          </w:p>
        </w:tc>
      </w:tr>
      <w:tr w:rsidR="00591D13" w:rsidRPr="00FC0B8D" w14:paraId="13529293" w14:textId="77777777" w:rsidTr="003551C5">
        <w:tc>
          <w:tcPr>
            <w:tcW w:w="9016" w:type="dxa"/>
            <w:gridSpan w:val="2"/>
            <w:tcBorders>
              <w:bottom w:val="nil"/>
            </w:tcBorders>
            <w:shd w:val="clear" w:color="auto" w:fill="F2F2F2" w:themeFill="background1" w:themeFillShade="F2"/>
          </w:tcPr>
          <w:p w14:paraId="57D4A1DD" w14:textId="5616A128" w:rsidR="00591D13" w:rsidRPr="00FC0B8D" w:rsidRDefault="003551C5" w:rsidP="00850CBF">
            <w:pPr>
              <w:pStyle w:val="Style2"/>
            </w:pPr>
            <w:r>
              <w:t xml:space="preserve">3.2. </w:t>
            </w:r>
            <w:r w:rsidR="00591D13" w:rsidRPr="007274F4">
              <w:t>Promotion and Conservation of Cultural Resources</w:t>
            </w:r>
          </w:p>
        </w:tc>
      </w:tr>
      <w:tr w:rsidR="00591D13" w:rsidRPr="00AF43FE" w14:paraId="3BD1A4EA" w14:textId="77777777" w:rsidTr="003551C5">
        <w:tc>
          <w:tcPr>
            <w:tcW w:w="9016" w:type="dxa"/>
            <w:gridSpan w:val="2"/>
            <w:tcBorders>
              <w:top w:val="nil"/>
              <w:bottom w:val="nil"/>
            </w:tcBorders>
            <w:shd w:val="clear" w:color="auto" w:fill="F2F2F2" w:themeFill="background1" w:themeFillShade="F2"/>
          </w:tcPr>
          <w:p w14:paraId="2F03B208" w14:textId="4DF4CD45" w:rsidR="00591D13" w:rsidRPr="00850CBF" w:rsidRDefault="00591D13" w:rsidP="00591D13">
            <w:pPr>
              <w:pStyle w:val="B1Mainbody"/>
              <w:rPr>
                <w:rFonts w:cstheme="majorHAnsi"/>
              </w:rPr>
            </w:pPr>
            <w:r w:rsidRPr="00AF43FE">
              <w:rPr>
                <w:rFonts w:cstheme="majorHAnsi"/>
              </w:rPr>
              <w:t xml:space="preserve">The village is committed to the promotion and conservation of its cultural resources which make it unique and authentic. </w:t>
            </w:r>
            <w:r w:rsidRPr="00B97481">
              <w:t>This can include issues such as:</w:t>
            </w:r>
          </w:p>
        </w:tc>
      </w:tr>
      <w:tr w:rsidR="00591D13" w:rsidRPr="007274F4" w14:paraId="5A857525" w14:textId="77777777" w:rsidTr="003551C5">
        <w:tc>
          <w:tcPr>
            <w:tcW w:w="9016" w:type="dxa"/>
            <w:gridSpan w:val="2"/>
            <w:tcBorders>
              <w:top w:val="nil"/>
            </w:tcBorders>
            <w:shd w:val="clear" w:color="auto" w:fill="F2F2F2" w:themeFill="background1" w:themeFillShade="F2"/>
            <w:vAlign w:val="center"/>
          </w:tcPr>
          <w:p w14:paraId="74B06DD6" w14:textId="77777777" w:rsidR="00591D13" w:rsidRPr="007274F4" w:rsidRDefault="00591D13" w:rsidP="00FC2753">
            <w:pPr>
              <w:pStyle w:val="B1Mainbody"/>
              <w:numPr>
                <w:ilvl w:val="0"/>
                <w:numId w:val="16"/>
              </w:numPr>
              <w:rPr>
                <w:rFonts w:cstheme="majorBidi"/>
              </w:rPr>
            </w:pPr>
            <w:r w:rsidRPr="007274F4">
              <w:rPr>
                <w:rFonts w:cstheme="majorBidi"/>
              </w:rPr>
              <w:t>The village disseminates and/or promotes policies, measures and initiatives aimed at the conservation of cultural resources.</w:t>
            </w:r>
          </w:p>
          <w:p w14:paraId="2F7299DD" w14:textId="77777777" w:rsidR="00591D13" w:rsidRPr="007274F4" w:rsidRDefault="00591D13" w:rsidP="00FC2753">
            <w:pPr>
              <w:pStyle w:val="B1Mainbody"/>
              <w:numPr>
                <w:ilvl w:val="0"/>
                <w:numId w:val="16"/>
              </w:numPr>
              <w:rPr>
                <w:rFonts w:cstheme="majorHAnsi"/>
              </w:rPr>
            </w:pPr>
            <w:r w:rsidRPr="007274F4">
              <w:rPr>
                <w:rFonts w:cstheme="majorHAnsi"/>
              </w:rPr>
              <w:t>The village disseminates and/or promotes policies, measures and initiatives that value its cultural resources.</w:t>
            </w:r>
          </w:p>
        </w:tc>
      </w:tr>
      <w:tr w:rsidR="00591D13" w:rsidRPr="006908B0" w14:paraId="4A8F7991" w14:textId="77777777" w:rsidTr="00AE2F29">
        <w:tc>
          <w:tcPr>
            <w:tcW w:w="7508" w:type="dxa"/>
          </w:tcPr>
          <w:p w14:paraId="2305BC58" w14:textId="641CEAAC" w:rsidR="00591D13" w:rsidRPr="00FF638D" w:rsidRDefault="00591D13" w:rsidP="00591D13">
            <w:pPr>
              <w:pStyle w:val="B1Mainbody"/>
            </w:pPr>
            <w:r>
              <w:t xml:space="preserve">3.2.1. </w:t>
            </w:r>
            <w:r w:rsidRPr="0002625D">
              <w:t>Please describe the main p</w:t>
            </w:r>
            <w:r w:rsidRPr="00FC3964">
              <w:t xml:space="preserve">olicies, measures </w:t>
            </w:r>
            <w:r>
              <w:t xml:space="preserve">and initiatives </w:t>
            </w:r>
            <w:r w:rsidRPr="00FC3964">
              <w:t xml:space="preserve">relevant to showcase </w:t>
            </w:r>
            <w:r>
              <w:t>how the village is committed to</w:t>
            </w:r>
            <w:r w:rsidRPr="0002625D">
              <w:t xml:space="preserve"> </w:t>
            </w:r>
            <w:r w:rsidRPr="00D239AA">
              <w:t xml:space="preserve">the promotion and conservation of its cultural resources which make it unique and authentic. </w:t>
            </w:r>
            <w:r>
              <w:t xml:space="preserve">* </w:t>
            </w:r>
            <w:r w:rsidRPr="00051655">
              <w:t>(</w:t>
            </w:r>
            <w:r>
              <w:t>300 words</w:t>
            </w:r>
            <w:r w:rsidRPr="00051655">
              <w:t xml:space="preserve"> maximum)</w:t>
            </w:r>
          </w:p>
        </w:tc>
        <w:tc>
          <w:tcPr>
            <w:tcW w:w="1508" w:type="dxa"/>
          </w:tcPr>
          <w:p w14:paraId="2E172FBF" w14:textId="77777777" w:rsidR="00591D13" w:rsidRPr="006908B0" w:rsidRDefault="00591D13" w:rsidP="00591D13">
            <w:pPr>
              <w:pStyle w:val="B1Mainbody"/>
            </w:pPr>
            <w:r w:rsidRPr="006908B0">
              <w:t xml:space="preserve">Open-ended question </w:t>
            </w:r>
          </w:p>
        </w:tc>
      </w:tr>
      <w:tr w:rsidR="00591D13" w:rsidRPr="00174E57" w14:paraId="62BFA52B" w14:textId="77777777" w:rsidTr="00AE2F29">
        <w:tc>
          <w:tcPr>
            <w:tcW w:w="7508" w:type="dxa"/>
            <w:tcBorders>
              <w:bottom w:val="single" w:sz="4" w:space="0" w:color="auto"/>
            </w:tcBorders>
          </w:tcPr>
          <w:p w14:paraId="7D379EF1" w14:textId="6E596096" w:rsidR="00591D13" w:rsidRPr="00051655" w:rsidRDefault="00591D13" w:rsidP="00591D13">
            <w:pPr>
              <w:pStyle w:val="B1Mainbody"/>
            </w:pPr>
            <w:r w:rsidRPr="00FF638D">
              <w:t>3.2.2</w:t>
            </w:r>
            <w:r>
              <w:rPr>
                <w:i/>
                <w:iCs/>
              </w:rPr>
              <w:t xml:space="preserve">. </w:t>
            </w:r>
            <w:r w:rsidR="00FF638D" w:rsidRPr="002F797B">
              <w:t xml:space="preserve">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59D979A3" w14:textId="77777777" w:rsidR="00591D13" w:rsidRPr="00944C79" w:rsidRDefault="00591D13" w:rsidP="00591D13">
            <w:pPr>
              <w:pStyle w:val="B1Mainbody"/>
            </w:pPr>
            <w:r w:rsidRPr="00944C79">
              <w:t xml:space="preserve">•File upload </w:t>
            </w:r>
          </w:p>
          <w:p w14:paraId="071C463F" w14:textId="77777777" w:rsidR="00591D13" w:rsidRPr="00174E57" w:rsidRDefault="00591D13" w:rsidP="00591D13">
            <w:pPr>
              <w:pStyle w:val="B1Mainbody"/>
            </w:pPr>
            <w:r w:rsidRPr="00944C79">
              <w:t>•Relevant links</w:t>
            </w:r>
          </w:p>
        </w:tc>
      </w:tr>
      <w:tr w:rsidR="00591D13" w:rsidRPr="00174E57" w14:paraId="28BD6250" w14:textId="77777777" w:rsidTr="00FF638D">
        <w:tc>
          <w:tcPr>
            <w:tcW w:w="9016" w:type="dxa"/>
            <w:gridSpan w:val="2"/>
            <w:tcBorders>
              <w:bottom w:val="nil"/>
            </w:tcBorders>
            <w:shd w:val="clear" w:color="auto" w:fill="F2F2F2" w:themeFill="background1" w:themeFillShade="F2"/>
          </w:tcPr>
          <w:p w14:paraId="70B9F372" w14:textId="7745E10F" w:rsidR="00591D13" w:rsidRPr="00FF638D" w:rsidRDefault="00FF638D" w:rsidP="00FF638D">
            <w:pPr>
              <w:pStyle w:val="Style2"/>
            </w:pPr>
            <w:r>
              <w:t xml:space="preserve">3.3. </w:t>
            </w:r>
            <w:r w:rsidR="00591D13" w:rsidRPr="007274F4">
              <w:t>Economic Sustainability</w:t>
            </w:r>
          </w:p>
        </w:tc>
      </w:tr>
      <w:tr w:rsidR="00591D13" w:rsidRPr="00FC63C3" w14:paraId="3963B3FD" w14:textId="77777777" w:rsidTr="00FF638D">
        <w:tc>
          <w:tcPr>
            <w:tcW w:w="9016" w:type="dxa"/>
            <w:gridSpan w:val="2"/>
            <w:tcBorders>
              <w:top w:val="nil"/>
              <w:bottom w:val="nil"/>
            </w:tcBorders>
            <w:shd w:val="clear" w:color="auto" w:fill="F2F2F2" w:themeFill="background1" w:themeFillShade="F2"/>
          </w:tcPr>
          <w:p w14:paraId="0CAF3A7E" w14:textId="28644448" w:rsidR="00591D13" w:rsidRPr="00FF638D" w:rsidRDefault="00591D13" w:rsidP="00591D13">
            <w:pPr>
              <w:pStyle w:val="B1Mainbody"/>
              <w:rPr>
                <w:rFonts w:cstheme="majorBidi"/>
              </w:rPr>
            </w:pPr>
            <w:r w:rsidRPr="6E2FF7CA">
              <w:rPr>
                <w:rFonts w:cstheme="majorBidi"/>
              </w:rPr>
              <w:t xml:space="preserve">The village is committed to promote economic sustainability, supporting business development, entrepreneurship, value chain </w:t>
            </w:r>
            <w:r w:rsidR="00FF638D" w:rsidRPr="6E2FF7CA">
              <w:rPr>
                <w:rFonts w:cstheme="majorBidi"/>
              </w:rPr>
              <w:t>integration, investment</w:t>
            </w:r>
            <w:r w:rsidRPr="6E2FF7CA">
              <w:rPr>
                <w:rFonts w:cstheme="majorBidi"/>
              </w:rPr>
              <w:t xml:space="preserve"> and the positive impact of tourism in the local economy.</w:t>
            </w:r>
            <w:r w:rsidRPr="00B97481">
              <w:t xml:space="preserve"> This can include issues such as:</w:t>
            </w:r>
          </w:p>
        </w:tc>
      </w:tr>
      <w:tr w:rsidR="00591D13" w:rsidRPr="00AF43FE" w14:paraId="5E79F7C1" w14:textId="77777777" w:rsidTr="00FF638D">
        <w:tc>
          <w:tcPr>
            <w:tcW w:w="9016" w:type="dxa"/>
            <w:gridSpan w:val="2"/>
            <w:tcBorders>
              <w:top w:val="nil"/>
            </w:tcBorders>
            <w:shd w:val="clear" w:color="auto" w:fill="F2F2F2" w:themeFill="background1" w:themeFillShade="F2"/>
            <w:vAlign w:val="center"/>
          </w:tcPr>
          <w:p w14:paraId="40FCBDF0" w14:textId="77777777" w:rsidR="00591D13" w:rsidRPr="00AF43FE" w:rsidRDefault="00591D13" w:rsidP="00FC2753">
            <w:pPr>
              <w:pStyle w:val="B1Mainbody"/>
              <w:numPr>
                <w:ilvl w:val="0"/>
                <w:numId w:val="17"/>
              </w:numPr>
              <w:rPr>
                <w:rFonts w:cstheme="majorBidi"/>
              </w:rPr>
            </w:pPr>
            <w:r w:rsidRPr="6E2FF7CA">
              <w:rPr>
                <w:rFonts w:cstheme="majorBidi"/>
              </w:rPr>
              <w:lastRenderedPageBreak/>
              <w:t xml:space="preserve">The village disseminates and/or promotes policies, measures and initiatives to support the access to finance for tourism development.  </w:t>
            </w:r>
          </w:p>
          <w:p w14:paraId="3B0F6F8A" w14:textId="77777777" w:rsidR="00591D13" w:rsidRPr="00AF43FE" w:rsidRDefault="00591D13" w:rsidP="00FC2753">
            <w:pPr>
              <w:pStyle w:val="B1Mainbody"/>
              <w:numPr>
                <w:ilvl w:val="0"/>
                <w:numId w:val="17"/>
              </w:numPr>
              <w:rPr>
                <w:rFonts w:cstheme="majorBidi"/>
              </w:rPr>
            </w:pPr>
            <w:r w:rsidRPr="6E2FF7CA">
              <w:rPr>
                <w:rFonts w:cstheme="majorBidi"/>
              </w:rPr>
              <w:t>The village disseminates and/or promotes policies, measures and initiatives to support and encourage tourism investment.</w:t>
            </w:r>
          </w:p>
          <w:p w14:paraId="5A36C252" w14:textId="77777777" w:rsidR="00591D13" w:rsidRPr="00AF43FE" w:rsidRDefault="00591D13" w:rsidP="00FC2753">
            <w:pPr>
              <w:pStyle w:val="B1Mainbody"/>
              <w:numPr>
                <w:ilvl w:val="0"/>
                <w:numId w:val="17"/>
              </w:numPr>
              <w:rPr>
                <w:rFonts w:cstheme="majorBidi"/>
              </w:rPr>
            </w:pPr>
            <w:r w:rsidRPr="6E2FF7CA">
              <w:rPr>
                <w:rFonts w:cstheme="majorBidi"/>
              </w:rPr>
              <w:t>The village disseminates and/or promotes a framework that is conducive to business development, particularly for tourism Micro, Small and Medium Enterprises (MSMEs) and entrepreneurship.</w:t>
            </w:r>
          </w:p>
          <w:p w14:paraId="01C99EAE" w14:textId="77777777" w:rsidR="00591D13" w:rsidRPr="00AF43FE" w:rsidRDefault="00591D13" w:rsidP="00FC2753">
            <w:pPr>
              <w:pStyle w:val="B1Mainbody"/>
              <w:numPr>
                <w:ilvl w:val="0"/>
                <w:numId w:val="17"/>
              </w:numPr>
              <w:rPr>
                <w:rFonts w:cstheme="majorBidi"/>
              </w:rPr>
            </w:pPr>
            <w:r w:rsidRPr="6E2FF7CA">
              <w:rPr>
                <w:rFonts w:cstheme="majorBidi"/>
              </w:rPr>
              <w:t>The village disseminates and/or promotes the cooperation with businesses and Academia for developing new products and business models.</w:t>
            </w:r>
          </w:p>
          <w:p w14:paraId="2ED9395A" w14:textId="732B7125" w:rsidR="00591D13" w:rsidRPr="00AF43FE" w:rsidRDefault="00591D13" w:rsidP="00FC2753">
            <w:pPr>
              <w:pStyle w:val="B1Mainbody"/>
              <w:numPr>
                <w:ilvl w:val="0"/>
                <w:numId w:val="17"/>
              </w:numPr>
              <w:rPr>
                <w:rFonts w:cstheme="majorBidi"/>
              </w:rPr>
            </w:pPr>
            <w:r w:rsidRPr="6E2FF7CA">
              <w:rPr>
                <w:rFonts w:cstheme="majorBidi"/>
              </w:rPr>
              <w:t>Tourism brings positive economic impact to the community, without decreasing the conventional economic activities such as agriculture, forestry</w:t>
            </w:r>
            <w:r>
              <w:rPr>
                <w:rFonts w:cstheme="majorBidi"/>
              </w:rPr>
              <w:t>, livestock</w:t>
            </w:r>
            <w:r w:rsidRPr="6E2FF7CA">
              <w:rPr>
                <w:rFonts w:cstheme="majorBidi"/>
              </w:rPr>
              <w:t xml:space="preserve"> and/or fisheries and their relevant processing industries.</w:t>
            </w:r>
          </w:p>
        </w:tc>
      </w:tr>
      <w:tr w:rsidR="00591D13" w:rsidRPr="00174E57" w14:paraId="08E1ED62" w14:textId="77777777" w:rsidTr="00AE2F29">
        <w:tc>
          <w:tcPr>
            <w:tcW w:w="7508" w:type="dxa"/>
          </w:tcPr>
          <w:p w14:paraId="3138059A" w14:textId="039CC7C1" w:rsidR="00591D13" w:rsidRPr="00FF638D" w:rsidRDefault="00591D13" w:rsidP="00591D13">
            <w:pPr>
              <w:pStyle w:val="B1Mainbody"/>
            </w:pPr>
            <w:r>
              <w:t xml:space="preserve">3.3.1. </w:t>
            </w:r>
            <w:r w:rsidRPr="0002625D">
              <w:t>Please describe the main p</w:t>
            </w:r>
            <w:r w:rsidRPr="00FC3964">
              <w:t xml:space="preserve">olicies, measures </w:t>
            </w:r>
            <w:r>
              <w:t xml:space="preserve">and initiatives </w:t>
            </w:r>
            <w:r w:rsidRPr="00FC3964">
              <w:t xml:space="preserve">relevant to showcase </w:t>
            </w:r>
            <w:r>
              <w:t xml:space="preserve">how the village is committed to </w:t>
            </w:r>
            <w:r w:rsidRPr="00CE5984">
              <w:t>promote economic sustainability supporting business development, entrepreneurship, value chain integration,  investment and the positive impact of tourism in the local economy.</w:t>
            </w:r>
            <w:r>
              <w:t>* (300 words maximum)</w:t>
            </w:r>
          </w:p>
        </w:tc>
        <w:tc>
          <w:tcPr>
            <w:tcW w:w="1508" w:type="dxa"/>
          </w:tcPr>
          <w:p w14:paraId="4D3BC42E" w14:textId="77777777" w:rsidR="00591D13" w:rsidRPr="00174E57" w:rsidRDefault="00591D13" w:rsidP="00591D13">
            <w:pPr>
              <w:pStyle w:val="B1Mainbody"/>
            </w:pPr>
            <w:r w:rsidRPr="006908B0">
              <w:t>Open-ended question</w:t>
            </w:r>
          </w:p>
        </w:tc>
      </w:tr>
      <w:tr w:rsidR="00591D13" w:rsidRPr="00174E57" w14:paraId="5028025A" w14:textId="77777777" w:rsidTr="00AE2F29">
        <w:tc>
          <w:tcPr>
            <w:tcW w:w="7508" w:type="dxa"/>
            <w:tcBorders>
              <w:bottom w:val="single" w:sz="4" w:space="0" w:color="auto"/>
            </w:tcBorders>
          </w:tcPr>
          <w:p w14:paraId="5E5C85D1" w14:textId="7A8F57DB" w:rsidR="00591D13" w:rsidRPr="00174E57" w:rsidRDefault="00591D13" w:rsidP="00591D13">
            <w:pPr>
              <w:pStyle w:val="B1Mainbody"/>
            </w:pPr>
            <w:r w:rsidRPr="00FF638D">
              <w:t>3.3.2.</w:t>
            </w:r>
            <w:r>
              <w:rPr>
                <w:i/>
                <w:iCs/>
              </w:rPr>
              <w:t xml:space="preserve"> </w:t>
            </w:r>
            <w:r w:rsidR="00FF638D" w:rsidRPr="002F797B">
              <w:t xml:space="preserve">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1E868C21" w14:textId="77777777" w:rsidR="00591D13" w:rsidRPr="00944C79" w:rsidRDefault="00591D13" w:rsidP="00591D13">
            <w:pPr>
              <w:pStyle w:val="B1Mainbody"/>
            </w:pPr>
            <w:r w:rsidRPr="00944C79">
              <w:t xml:space="preserve">•File upload </w:t>
            </w:r>
          </w:p>
          <w:p w14:paraId="2ABA825D" w14:textId="77777777" w:rsidR="00591D13" w:rsidRPr="00174E57" w:rsidRDefault="00591D13" w:rsidP="00591D13">
            <w:pPr>
              <w:pStyle w:val="B1Mainbody"/>
            </w:pPr>
            <w:r w:rsidRPr="00944C79">
              <w:t>•Relevant links</w:t>
            </w:r>
          </w:p>
        </w:tc>
      </w:tr>
      <w:tr w:rsidR="00591D13" w:rsidRPr="00174E57" w14:paraId="6E98FA47" w14:textId="77777777" w:rsidTr="00FF638D">
        <w:tc>
          <w:tcPr>
            <w:tcW w:w="9016" w:type="dxa"/>
            <w:gridSpan w:val="2"/>
            <w:tcBorders>
              <w:bottom w:val="nil"/>
            </w:tcBorders>
            <w:shd w:val="clear" w:color="auto" w:fill="F2F2F2" w:themeFill="background1" w:themeFillShade="F2"/>
          </w:tcPr>
          <w:p w14:paraId="519F7D5B" w14:textId="42C52C5B" w:rsidR="00591D13" w:rsidRPr="00FF638D" w:rsidRDefault="00FF638D" w:rsidP="00FF638D">
            <w:pPr>
              <w:pStyle w:val="Style2"/>
            </w:pPr>
            <w:r>
              <w:t xml:space="preserve">3.4. </w:t>
            </w:r>
            <w:r w:rsidR="00591D13" w:rsidRPr="007274F4">
              <w:t xml:space="preserve">Social Sustainability </w:t>
            </w:r>
          </w:p>
        </w:tc>
      </w:tr>
      <w:tr w:rsidR="00591D13" w:rsidRPr="00FC63C3" w14:paraId="38726010" w14:textId="77777777" w:rsidTr="00FF638D">
        <w:tc>
          <w:tcPr>
            <w:tcW w:w="9016" w:type="dxa"/>
            <w:gridSpan w:val="2"/>
            <w:tcBorders>
              <w:top w:val="nil"/>
              <w:bottom w:val="nil"/>
            </w:tcBorders>
            <w:shd w:val="clear" w:color="auto" w:fill="F2F2F2" w:themeFill="background1" w:themeFillShade="F2"/>
          </w:tcPr>
          <w:p w14:paraId="3D065EDF" w14:textId="31082A69" w:rsidR="00591D13" w:rsidRPr="00FF638D" w:rsidRDefault="00591D13" w:rsidP="00591D13">
            <w:pPr>
              <w:pStyle w:val="B1Mainbody"/>
              <w:rPr>
                <w:rFonts w:cstheme="majorBidi"/>
              </w:rPr>
            </w:pPr>
            <w:r w:rsidRPr="6E2FF7CA">
              <w:rPr>
                <w:rFonts w:cstheme="majorBidi"/>
              </w:rPr>
              <w:t>The village is committed to promote social inclusion and equality by catalysing and spreading the benefits of tourism</w:t>
            </w:r>
            <w:r>
              <w:rPr>
                <w:rFonts w:cstheme="majorBidi"/>
              </w:rPr>
              <w:t xml:space="preserve">, </w:t>
            </w:r>
            <w:r w:rsidRPr="6E2FF7CA">
              <w:rPr>
                <w:rFonts w:cstheme="majorBidi"/>
              </w:rPr>
              <w:t>leaving no one behind.</w:t>
            </w:r>
            <w:r>
              <w:rPr>
                <w:rFonts w:cstheme="majorBidi"/>
              </w:rPr>
              <w:t xml:space="preserve"> </w:t>
            </w:r>
            <w:r w:rsidRPr="00B97481">
              <w:t>This can include issues such as:</w:t>
            </w:r>
          </w:p>
        </w:tc>
      </w:tr>
      <w:tr w:rsidR="00591D13" w:rsidRPr="00AF43FE" w14:paraId="4FB0A4A3" w14:textId="77777777" w:rsidTr="00FF638D">
        <w:tc>
          <w:tcPr>
            <w:tcW w:w="9016" w:type="dxa"/>
            <w:gridSpan w:val="2"/>
            <w:tcBorders>
              <w:top w:val="nil"/>
            </w:tcBorders>
            <w:shd w:val="clear" w:color="auto" w:fill="F2F2F2" w:themeFill="background1" w:themeFillShade="F2"/>
            <w:vAlign w:val="center"/>
          </w:tcPr>
          <w:p w14:paraId="16DC117E" w14:textId="77777777" w:rsidR="00591D13" w:rsidRPr="00AF43FE" w:rsidRDefault="00591D13" w:rsidP="00FC2753">
            <w:pPr>
              <w:pStyle w:val="B1Mainbody"/>
              <w:numPr>
                <w:ilvl w:val="0"/>
                <w:numId w:val="18"/>
              </w:numPr>
              <w:rPr>
                <w:rFonts w:cstheme="majorHAnsi"/>
              </w:rPr>
            </w:pPr>
            <w:r w:rsidRPr="00AF43FE">
              <w:rPr>
                <w:rFonts w:cstheme="majorHAnsi"/>
              </w:rPr>
              <w:t>The village disseminates and/or promotes policies, measures and initiatives to foster employment in the tourism sector.</w:t>
            </w:r>
          </w:p>
          <w:p w14:paraId="1397D3C9" w14:textId="77777777" w:rsidR="00591D13" w:rsidRPr="00AF43FE" w:rsidRDefault="00591D13" w:rsidP="00FC2753">
            <w:pPr>
              <w:pStyle w:val="B1Mainbody"/>
              <w:numPr>
                <w:ilvl w:val="0"/>
                <w:numId w:val="18"/>
              </w:numPr>
              <w:rPr>
                <w:rFonts w:cstheme="majorHAnsi"/>
              </w:rPr>
            </w:pPr>
            <w:r w:rsidRPr="00AF43FE">
              <w:rPr>
                <w:rFonts w:cstheme="majorHAnsi"/>
              </w:rPr>
              <w:t>The village disseminates and/or promotes policies, measures and initiatives to advance women empowerment and gender balance in tourism.</w:t>
            </w:r>
          </w:p>
          <w:p w14:paraId="42A484A9" w14:textId="77777777" w:rsidR="00591D13" w:rsidRPr="00AF43FE" w:rsidRDefault="00591D13" w:rsidP="00FC2753">
            <w:pPr>
              <w:pStyle w:val="B1Mainbody"/>
              <w:numPr>
                <w:ilvl w:val="0"/>
                <w:numId w:val="18"/>
              </w:numPr>
              <w:rPr>
                <w:rFonts w:cstheme="majorHAnsi"/>
              </w:rPr>
            </w:pPr>
            <w:r w:rsidRPr="00AF43FE">
              <w:rPr>
                <w:rFonts w:cstheme="majorHAnsi"/>
              </w:rPr>
              <w:t>The village disseminates and/or promotes policies, measures and initiatives to support skills development, employment and entrepreneurship of youth (17-29 years old)</w:t>
            </w:r>
            <w:r>
              <w:rPr>
                <w:rFonts w:cstheme="majorHAnsi"/>
              </w:rPr>
              <w:t>.</w:t>
            </w:r>
            <w:r w:rsidRPr="00AF43FE">
              <w:rPr>
                <w:rFonts w:cstheme="majorHAnsi"/>
              </w:rPr>
              <w:t xml:space="preserve">  </w:t>
            </w:r>
          </w:p>
          <w:p w14:paraId="3C821B8A" w14:textId="77777777" w:rsidR="00591D13" w:rsidRPr="00AF43FE" w:rsidRDefault="00591D13" w:rsidP="00FC2753">
            <w:pPr>
              <w:pStyle w:val="B1Mainbody"/>
              <w:numPr>
                <w:ilvl w:val="0"/>
                <w:numId w:val="18"/>
              </w:numPr>
              <w:rPr>
                <w:rFonts w:cstheme="majorHAnsi"/>
              </w:rPr>
            </w:pPr>
            <w:r w:rsidRPr="00AF43FE">
              <w:rPr>
                <w:rFonts w:cstheme="majorHAnsi"/>
              </w:rPr>
              <w:t>The village disseminates and/or promotes policies, measures and initiatives, to foster opportunities for vulnerable populations: i.e., underrepresented residents from indigenous groups of ethnic minorities and persons with disabilities.</w:t>
            </w:r>
          </w:p>
          <w:p w14:paraId="6667564C" w14:textId="77777777" w:rsidR="00591D13" w:rsidRPr="00AF43FE" w:rsidRDefault="00591D13" w:rsidP="00FC2753">
            <w:pPr>
              <w:pStyle w:val="B1Mainbody"/>
              <w:numPr>
                <w:ilvl w:val="0"/>
                <w:numId w:val="18"/>
              </w:numPr>
              <w:rPr>
                <w:rFonts w:cstheme="majorHAnsi"/>
              </w:rPr>
            </w:pPr>
            <w:r w:rsidRPr="00AF43FE">
              <w:rPr>
                <w:rFonts w:cstheme="majorHAnsi"/>
              </w:rPr>
              <w:t>The village disseminates and/or promotes policies, measures and initiatives for human resources, education and skills development, with particular focus in advancing innovation and reducing the digital skills gap.</w:t>
            </w:r>
          </w:p>
          <w:p w14:paraId="2566814B" w14:textId="77777777" w:rsidR="00591D13" w:rsidRDefault="00591D13" w:rsidP="00FC2753">
            <w:pPr>
              <w:pStyle w:val="B1Mainbody"/>
              <w:numPr>
                <w:ilvl w:val="0"/>
                <w:numId w:val="18"/>
              </w:numPr>
              <w:rPr>
                <w:rFonts w:cstheme="majorHAnsi"/>
              </w:rPr>
            </w:pPr>
            <w:r w:rsidRPr="00AF43FE">
              <w:rPr>
                <w:rFonts w:cstheme="majorHAnsi"/>
              </w:rPr>
              <w:t>The village disseminates and/or promotes policies, measures and initiatives, to advance accessibility for travellers with specific access requirements.</w:t>
            </w:r>
          </w:p>
          <w:p w14:paraId="687AF25C" w14:textId="77777777" w:rsidR="00591D13" w:rsidRPr="00AF43FE" w:rsidRDefault="00591D13" w:rsidP="00FC2753">
            <w:pPr>
              <w:pStyle w:val="B1Mainbody"/>
              <w:numPr>
                <w:ilvl w:val="0"/>
                <w:numId w:val="18"/>
              </w:numPr>
              <w:rPr>
                <w:rFonts w:cstheme="majorHAnsi"/>
              </w:rPr>
            </w:pPr>
            <w:r w:rsidRPr="00AF43FE">
              <w:rPr>
                <w:rFonts w:cstheme="majorHAnsi"/>
              </w:rPr>
              <w:t xml:space="preserve">The tourism private sector is committed to Social Sustainability in line with the SDGs. </w:t>
            </w:r>
          </w:p>
        </w:tc>
      </w:tr>
      <w:tr w:rsidR="00591D13" w:rsidRPr="00174E57" w14:paraId="5E341286" w14:textId="77777777" w:rsidTr="00AE2F29">
        <w:tc>
          <w:tcPr>
            <w:tcW w:w="7508" w:type="dxa"/>
          </w:tcPr>
          <w:p w14:paraId="598BFB5D" w14:textId="44D3F6D5" w:rsidR="00591D13" w:rsidRPr="00973738" w:rsidRDefault="00973738" w:rsidP="00591D13">
            <w:pPr>
              <w:pStyle w:val="B1Mainbody"/>
            </w:pPr>
            <w:r>
              <w:t xml:space="preserve">3.4.1. </w:t>
            </w:r>
            <w:r w:rsidR="00591D13" w:rsidRPr="00D22434">
              <w:t>Please describe the main policies, measures and initiatives relevant to showcase how the village is committed to</w:t>
            </w:r>
            <w:r w:rsidR="00591D13">
              <w:t xml:space="preserve"> </w:t>
            </w:r>
            <w:r w:rsidR="00591D13" w:rsidRPr="00D22434">
              <w:t>promote social inclusion and equality by catalysing and spreading the benefits of tourism.* (300 words maximum)</w:t>
            </w:r>
          </w:p>
        </w:tc>
        <w:tc>
          <w:tcPr>
            <w:tcW w:w="1508" w:type="dxa"/>
          </w:tcPr>
          <w:p w14:paraId="6A37152B" w14:textId="77777777" w:rsidR="00591D13" w:rsidRPr="00174E57" w:rsidRDefault="00591D13" w:rsidP="00591D13">
            <w:pPr>
              <w:pStyle w:val="B1Mainbody"/>
            </w:pPr>
            <w:r w:rsidRPr="006908B0">
              <w:t>Open-ended question</w:t>
            </w:r>
          </w:p>
        </w:tc>
      </w:tr>
      <w:tr w:rsidR="00591D13" w:rsidRPr="00174E57" w14:paraId="6DC7347B" w14:textId="77777777" w:rsidTr="00AE2F29">
        <w:tc>
          <w:tcPr>
            <w:tcW w:w="7508" w:type="dxa"/>
            <w:tcBorders>
              <w:bottom w:val="single" w:sz="4" w:space="0" w:color="auto"/>
            </w:tcBorders>
          </w:tcPr>
          <w:p w14:paraId="0EB77AD8" w14:textId="5D80D4AB" w:rsidR="00591D13" w:rsidRPr="001C6322" w:rsidRDefault="00973738" w:rsidP="00591D13">
            <w:pPr>
              <w:pStyle w:val="B1Mainbody"/>
              <w:rPr>
                <w:i/>
                <w:iCs/>
              </w:rPr>
            </w:pPr>
            <w:r>
              <w:t xml:space="preserve">3.4.2. </w:t>
            </w:r>
            <w:r w:rsidR="00FF638D" w:rsidRPr="002F797B">
              <w:t xml:space="preserve">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2FF073FB" w14:textId="77777777" w:rsidR="00591D13" w:rsidRPr="00944C79" w:rsidRDefault="00591D13" w:rsidP="00591D13">
            <w:pPr>
              <w:pStyle w:val="B1Mainbody"/>
            </w:pPr>
            <w:r w:rsidRPr="00944C79">
              <w:t xml:space="preserve">•File upload </w:t>
            </w:r>
          </w:p>
          <w:p w14:paraId="369E30E9" w14:textId="77777777" w:rsidR="00591D13" w:rsidRPr="00174E57" w:rsidRDefault="00591D13" w:rsidP="00591D13">
            <w:pPr>
              <w:pStyle w:val="B1Mainbody"/>
            </w:pPr>
            <w:r w:rsidRPr="00944C79">
              <w:t>•Relevant links</w:t>
            </w:r>
          </w:p>
        </w:tc>
      </w:tr>
      <w:tr w:rsidR="00591D13" w:rsidRPr="00174E57" w14:paraId="2E4BE1C4" w14:textId="77777777" w:rsidTr="00973738">
        <w:tc>
          <w:tcPr>
            <w:tcW w:w="9016" w:type="dxa"/>
            <w:gridSpan w:val="2"/>
            <w:tcBorders>
              <w:bottom w:val="nil"/>
            </w:tcBorders>
            <w:shd w:val="clear" w:color="auto" w:fill="F2F2F2" w:themeFill="background1" w:themeFillShade="F2"/>
          </w:tcPr>
          <w:p w14:paraId="2D804E62" w14:textId="683DF7AC" w:rsidR="00591D13" w:rsidRPr="00973738" w:rsidRDefault="00973738" w:rsidP="00973738">
            <w:pPr>
              <w:pStyle w:val="Style2"/>
            </w:pPr>
            <w:r>
              <w:t xml:space="preserve">3.5. </w:t>
            </w:r>
            <w:r w:rsidR="00591D13" w:rsidRPr="00D22434">
              <w:t xml:space="preserve">Environmental Sustainability </w:t>
            </w:r>
          </w:p>
        </w:tc>
      </w:tr>
      <w:tr w:rsidR="00591D13" w:rsidRPr="00FC63C3" w14:paraId="60999717" w14:textId="77777777" w:rsidTr="00973738">
        <w:tc>
          <w:tcPr>
            <w:tcW w:w="9016" w:type="dxa"/>
            <w:gridSpan w:val="2"/>
            <w:tcBorders>
              <w:top w:val="nil"/>
              <w:bottom w:val="nil"/>
            </w:tcBorders>
            <w:shd w:val="clear" w:color="auto" w:fill="F2F2F2" w:themeFill="background1" w:themeFillShade="F2"/>
          </w:tcPr>
          <w:p w14:paraId="78333C34" w14:textId="45FC3B34" w:rsidR="00591D13" w:rsidRPr="00973738" w:rsidRDefault="00591D13" w:rsidP="00591D13">
            <w:pPr>
              <w:pStyle w:val="B1Mainbody"/>
              <w:rPr>
                <w:rFonts w:cstheme="majorHAnsi"/>
              </w:rPr>
            </w:pPr>
            <w:r w:rsidRPr="00AF43FE">
              <w:rPr>
                <w:rFonts w:cstheme="majorHAnsi"/>
              </w:rPr>
              <w:t>The village is committed to environmental sustainability through the promotion and/or dissemination of policies, measures and initiatives that advance the preservation and conservation of its natural resources and minimize the impact of tourism development on the environment.</w:t>
            </w:r>
            <w:r>
              <w:rPr>
                <w:rFonts w:cstheme="majorHAnsi"/>
              </w:rPr>
              <w:t xml:space="preserve"> </w:t>
            </w:r>
            <w:r w:rsidRPr="00B97481">
              <w:t>This can include issues such as:</w:t>
            </w:r>
          </w:p>
        </w:tc>
      </w:tr>
      <w:tr w:rsidR="00591D13" w:rsidRPr="00AF43FE" w14:paraId="18834924" w14:textId="77777777" w:rsidTr="00973738">
        <w:tc>
          <w:tcPr>
            <w:tcW w:w="9016" w:type="dxa"/>
            <w:gridSpan w:val="2"/>
            <w:tcBorders>
              <w:top w:val="nil"/>
            </w:tcBorders>
            <w:shd w:val="clear" w:color="auto" w:fill="F2F2F2" w:themeFill="background1" w:themeFillShade="F2"/>
            <w:vAlign w:val="center"/>
          </w:tcPr>
          <w:p w14:paraId="7F464576" w14:textId="77777777" w:rsidR="00591D13" w:rsidRPr="00AF43FE" w:rsidRDefault="00591D13" w:rsidP="00FC2753">
            <w:pPr>
              <w:pStyle w:val="B1Mainbody"/>
              <w:numPr>
                <w:ilvl w:val="0"/>
                <w:numId w:val="19"/>
              </w:numPr>
              <w:rPr>
                <w:rFonts w:cstheme="majorHAnsi"/>
              </w:rPr>
            </w:pPr>
            <w:r w:rsidRPr="00AF43FE">
              <w:rPr>
                <w:rFonts w:cstheme="majorHAnsi"/>
              </w:rPr>
              <w:t>The village disseminates and/or promotes policies, measures and initiatives, for the preservation and conservation of natural resources.</w:t>
            </w:r>
          </w:p>
          <w:p w14:paraId="45E3C697" w14:textId="77777777" w:rsidR="00591D13" w:rsidRPr="00AF43FE" w:rsidRDefault="00591D13" w:rsidP="00FC2753">
            <w:pPr>
              <w:pStyle w:val="B1Mainbody"/>
              <w:numPr>
                <w:ilvl w:val="0"/>
                <w:numId w:val="19"/>
              </w:numPr>
              <w:rPr>
                <w:rFonts w:cstheme="majorHAnsi"/>
              </w:rPr>
            </w:pPr>
            <w:r w:rsidRPr="00AF43FE">
              <w:rPr>
                <w:rFonts w:cstheme="majorHAnsi"/>
              </w:rPr>
              <w:t>The village disseminates and/or promotes policies, measures and initiatives aimed at fighting climate change.</w:t>
            </w:r>
          </w:p>
          <w:p w14:paraId="4E46591C" w14:textId="77777777" w:rsidR="00591D13" w:rsidRPr="00AF43FE" w:rsidRDefault="00591D13" w:rsidP="00FC2753">
            <w:pPr>
              <w:pStyle w:val="B1Mainbody"/>
              <w:numPr>
                <w:ilvl w:val="0"/>
                <w:numId w:val="19"/>
              </w:numPr>
              <w:rPr>
                <w:rFonts w:cstheme="majorHAnsi"/>
              </w:rPr>
            </w:pPr>
            <w:r w:rsidRPr="00AF43FE">
              <w:rPr>
                <w:rFonts w:cstheme="majorHAnsi"/>
              </w:rPr>
              <w:t>The village disseminates and/or promotes policies, measures and initiatives, to reduce single-use plastics in tourism.</w:t>
            </w:r>
          </w:p>
          <w:p w14:paraId="7BD5613B" w14:textId="77777777" w:rsidR="00591D13" w:rsidRPr="00AF43FE" w:rsidRDefault="00591D13" w:rsidP="00FC2753">
            <w:pPr>
              <w:pStyle w:val="B1Mainbody"/>
              <w:numPr>
                <w:ilvl w:val="0"/>
                <w:numId w:val="19"/>
              </w:numPr>
              <w:rPr>
                <w:rFonts w:cstheme="majorHAnsi"/>
              </w:rPr>
            </w:pPr>
            <w:r w:rsidRPr="00AF43FE">
              <w:rPr>
                <w:rFonts w:cstheme="majorHAnsi"/>
              </w:rPr>
              <w:t xml:space="preserve">The village disseminates and/or promotes policies, measures and initiatives, to monitor and reduce the impact of tourism on water consumption and the generation of sewage and solid waste. </w:t>
            </w:r>
          </w:p>
          <w:p w14:paraId="44002160" w14:textId="77777777" w:rsidR="00591D13" w:rsidRDefault="00591D13" w:rsidP="00FC2753">
            <w:pPr>
              <w:pStyle w:val="B1Mainbody"/>
              <w:numPr>
                <w:ilvl w:val="0"/>
                <w:numId w:val="19"/>
              </w:numPr>
              <w:rPr>
                <w:rFonts w:cstheme="majorHAnsi"/>
              </w:rPr>
            </w:pPr>
            <w:r w:rsidRPr="00AF43FE">
              <w:rPr>
                <w:rFonts w:cstheme="majorHAnsi"/>
              </w:rPr>
              <w:t>The village disseminates and/or promotes policies, measures and initiatives, for raising awareness of sustainable tourism among the sector’s strategic stakeholders, including visitors.</w:t>
            </w:r>
          </w:p>
          <w:p w14:paraId="540D2CFA" w14:textId="77777777" w:rsidR="00591D13" w:rsidRPr="00AF43FE" w:rsidRDefault="00591D13" w:rsidP="00FC2753">
            <w:pPr>
              <w:pStyle w:val="B1Mainbody"/>
              <w:numPr>
                <w:ilvl w:val="0"/>
                <w:numId w:val="19"/>
              </w:numPr>
              <w:rPr>
                <w:rFonts w:cstheme="majorHAnsi"/>
              </w:rPr>
            </w:pPr>
            <w:r w:rsidRPr="00AF43FE">
              <w:rPr>
                <w:rFonts w:cstheme="majorHAnsi"/>
              </w:rPr>
              <w:t>The tourism private sector is committed to Environmental Sustainability in line with the SDGs</w:t>
            </w:r>
            <w:r>
              <w:rPr>
                <w:rFonts w:cstheme="majorHAnsi"/>
              </w:rPr>
              <w:t>.</w:t>
            </w:r>
            <w:r w:rsidRPr="00AF43FE">
              <w:rPr>
                <w:rFonts w:cstheme="majorHAnsi"/>
              </w:rPr>
              <w:t xml:space="preserve"> </w:t>
            </w:r>
          </w:p>
        </w:tc>
      </w:tr>
      <w:tr w:rsidR="00591D13" w:rsidRPr="00174E57" w14:paraId="017C1913" w14:textId="77777777" w:rsidTr="00AE2F29">
        <w:tc>
          <w:tcPr>
            <w:tcW w:w="7508" w:type="dxa"/>
          </w:tcPr>
          <w:p w14:paraId="44AE11B4" w14:textId="4FB60CC9" w:rsidR="00591D13" w:rsidRPr="00973738" w:rsidRDefault="00591D13" w:rsidP="00591D13">
            <w:pPr>
              <w:pStyle w:val="B1Mainbody"/>
            </w:pPr>
            <w:r>
              <w:t xml:space="preserve">3.5.1. </w:t>
            </w:r>
            <w:r w:rsidRPr="0002625D">
              <w:t>Please describe the main p</w:t>
            </w:r>
            <w:r w:rsidRPr="00FC3964">
              <w:t xml:space="preserve">olicies, measures </w:t>
            </w:r>
            <w:r>
              <w:t xml:space="preserve">and initiatives </w:t>
            </w:r>
            <w:r w:rsidRPr="00FC3964">
              <w:t xml:space="preserve">relevant to showcase </w:t>
            </w:r>
            <w:r>
              <w:t xml:space="preserve">how the village is committed to </w:t>
            </w:r>
            <w:r w:rsidRPr="006B3E3A">
              <w:t>environmental sustainability through the promotion and/or dissemination of policies, measures and initiatives that advance the preservation and conservation of its natural resources and minimize the impact of tourism development on the environment</w:t>
            </w:r>
            <w:r w:rsidRPr="00CE5984">
              <w:t>.</w:t>
            </w:r>
            <w:r>
              <w:t xml:space="preserve"> * (300 words maximum)</w:t>
            </w:r>
          </w:p>
        </w:tc>
        <w:tc>
          <w:tcPr>
            <w:tcW w:w="1508" w:type="dxa"/>
          </w:tcPr>
          <w:p w14:paraId="64EA0985" w14:textId="77777777" w:rsidR="00591D13" w:rsidRPr="00174E57" w:rsidRDefault="00591D13" w:rsidP="00591D13">
            <w:pPr>
              <w:pStyle w:val="B1Mainbody"/>
            </w:pPr>
            <w:r w:rsidRPr="006908B0">
              <w:t>Open-ended question</w:t>
            </w:r>
          </w:p>
        </w:tc>
      </w:tr>
      <w:tr w:rsidR="00591D13" w:rsidRPr="00174E57" w14:paraId="5885242C" w14:textId="77777777" w:rsidTr="00AE2F29">
        <w:tc>
          <w:tcPr>
            <w:tcW w:w="7508" w:type="dxa"/>
            <w:tcBorders>
              <w:bottom w:val="single" w:sz="4" w:space="0" w:color="auto"/>
            </w:tcBorders>
          </w:tcPr>
          <w:p w14:paraId="10DA94A5" w14:textId="471526F5" w:rsidR="00591D13" w:rsidRDefault="00591D13" w:rsidP="00591D13">
            <w:pPr>
              <w:pStyle w:val="B1Mainbody"/>
              <w:rPr>
                <w:i/>
                <w:iCs/>
              </w:rPr>
            </w:pPr>
            <w:r w:rsidRPr="00973738">
              <w:t>3.5.2.</w:t>
            </w:r>
            <w:r>
              <w:rPr>
                <w:i/>
                <w:iCs/>
              </w:rPr>
              <w:t xml:space="preserve"> </w:t>
            </w:r>
            <w:r w:rsidR="00FF638D" w:rsidRPr="002F797B">
              <w:t xml:space="preserve">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2C852DE6" w14:textId="77777777" w:rsidR="00591D13" w:rsidRPr="00944C79" w:rsidRDefault="00591D13" w:rsidP="00591D13">
            <w:pPr>
              <w:pStyle w:val="B1Mainbody"/>
            </w:pPr>
            <w:r w:rsidRPr="00944C79">
              <w:t xml:space="preserve">•File upload </w:t>
            </w:r>
          </w:p>
          <w:p w14:paraId="0C3E9920" w14:textId="77777777" w:rsidR="00591D13" w:rsidRPr="00174E57" w:rsidRDefault="00591D13" w:rsidP="00591D13">
            <w:pPr>
              <w:pStyle w:val="B1Mainbody"/>
            </w:pPr>
            <w:r w:rsidRPr="00944C79">
              <w:t>•Relevant links</w:t>
            </w:r>
          </w:p>
        </w:tc>
      </w:tr>
      <w:tr w:rsidR="00591D13" w:rsidRPr="00174E57" w14:paraId="555B9389" w14:textId="77777777" w:rsidTr="00973738">
        <w:tc>
          <w:tcPr>
            <w:tcW w:w="9016" w:type="dxa"/>
            <w:gridSpan w:val="2"/>
            <w:tcBorders>
              <w:bottom w:val="nil"/>
            </w:tcBorders>
            <w:shd w:val="clear" w:color="auto" w:fill="F2F2F2" w:themeFill="background1" w:themeFillShade="F2"/>
          </w:tcPr>
          <w:p w14:paraId="7D8E40DF" w14:textId="40DA06DA" w:rsidR="00591D13" w:rsidRPr="00973738" w:rsidRDefault="00973738" w:rsidP="00973738">
            <w:pPr>
              <w:pStyle w:val="Style2"/>
            </w:pPr>
            <w:r>
              <w:t xml:space="preserve">3.6. </w:t>
            </w:r>
            <w:r w:rsidR="00591D13" w:rsidRPr="00D22434">
              <w:t>Tourism Potential &amp; Development and Value Chain Integration</w:t>
            </w:r>
          </w:p>
        </w:tc>
      </w:tr>
      <w:tr w:rsidR="00591D13" w:rsidRPr="00FC63C3" w14:paraId="2D22F57E" w14:textId="77777777" w:rsidTr="00973738">
        <w:tc>
          <w:tcPr>
            <w:tcW w:w="9016" w:type="dxa"/>
            <w:gridSpan w:val="2"/>
            <w:tcBorders>
              <w:top w:val="nil"/>
              <w:bottom w:val="nil"/>
            </w:tcBorders>
            <w:shd w:val="clear" w:color="auto" w:fill="F2F2F2" w:themeFill="background1" w:themeFillShade="F2"/>
          </w:tcPr>
          <w:p w14:paraId="3A56C07B" w14:textId="0809E3AE" w:rsidR="00591D13" w:rsidRPr="00973738" w:rsidRDefault="00591D13" w:rsidP="00591D13">
            <w:pPr>
              <w:pStyle w:val="B1Mainbody"/>
              <w:rPr>
                <w:rFonts w:cstheme="majorHAnsi"/>
              </w:rPr>
            </w:pPr>
            <w:r w:rsidRPr="00AF43FE">
              <w:rPr>
                <w:rFonts w:cstheme="majorHAnsi"/>
              </w:rPr>
              <w:t>The village has significant market potential and tourism resources. It further promotes the enhancement of the tourism value chain and the competitiveness of the destination in areas related to market access, marketing and promotion, innovation, product development and quality.</w:t>
            </w:r>
            <w:r>
              <w:rPr>
                <w:rFonts w:cstheme="majorHAnsi"/>
              </w:rPr>
              <w:t xml:space="preserve"> </w:t>
            </w:r>
            <w:r w:rsidRPr="00B97481">
              <w:t>This can include issues such as:</w:t>
            </w:r>
          </w:p>
        </w:tc>
      </w:tr>
      <w:tr w:rsidR="00591D13" w:rsidRPr="00AF43FE" w14:paraId="71F95140" w14:textId="77777777" w:rsidTr="00973738">
        <w:tc>
          <w:tcPr>
            <w:tcW w:w="9016" w:type="dxa"/>
            <w:gridSpan w:val="2"/>
            <w:tcBorders>
              <w:top w:val="nil"/>
            </w:tcBorders>
            <w:shd w:val="clear" w:color="auto" w:fill="F2F2F2" w:themeFill="background1" w:themeFillShade="F2"/>
            <w:vAlign w:val="center"/>
          </w:tcPr>
          <w:p w14:paraId="3130AF34" w14:textId="77777777" w:rsidR="00591D13" w:rsidRPr="00AF43FE" w:rsidRDefault="00591D13" w:rsidP="00FC2753">
            <w:pPr>
              <w:pStyle w:val="B1Mainbody"/>
              <w:numPr>
                <w:ilvl w:val="0"/>
                <w:numId w:val="20"/>
              </w:numPr>
              <w:rPr>
                <w:rFonts w:cstheme="majorHAnsi"/>
              </w:rPr>
            </w:pPr>
            <w:r w:rsidRPr="00AF43FE">
              <w:rPr>
                <w:rFonts w:cstheme="majorHAnsi"/>
              </w:rPr>
              <w:t>The village is integrated into an area with wider tourism attractions (e.g. is part of a thematic national, regional or international route, of a cluster of villages with common natural and cultural values, a natural park, etc)</w:t>
            </w:r>
            <w:r>
              <w:rPr>
                <w:rFonts w:cstheme="majorHAnsi"/>
              </w:rPr>
              <w:t>.</w:t>
            </w:r>
            <w:r w:rsidRPr="00AF43FE">
              <w:rPr>
                <w:rFonts w:cstheme="majorHAnsi"/>
              </w:rPr>
              <w:t xml:space="preserve"> </w:t>
            </w:r>
          </w:p>
          <w:p w14:paraId="33BE1BDB" w14:textId="77777777" w:rsidR="00591D13" w:rsidRPr="00AF43FE" w:rsidRDefault="00591D13" w:rsidP="00FC2753">
            <w:pPr>
              <w:pStyle w:val="B1Mainbody"/>
              <w:numPr>
                <w:ilvl w:val="0"/>
                <w:numId w:val="20"/>
              </w:numPr>
              <w:rPr>
                <w:rFonts w:cstheme="majorHAnsi"/>
              </w:rPr>
            </w:pPr>
            <w:r w:rsidRPr="00AF43FE">
              <w:rPr>
                <w:rFonts w:cstheme="majorHAnsi"/>
              </w:rPr>
              <w:t xml:space="preserve">The village promotes and supports the development of competitive, sustainable, and innovative products and experiences and fosters the integration of tourism with all other sectors enhancing its value chain. </w:t>
            </w:r>
          </w:p>
          <w:p w14:paraId="1F3F82B8" w14:textId="77777777" w:rsidR="00591D13" w:rsidRPr="00AF43FE" w:rsidRDefault="00591D13" w:rsidP="00FC2753">
            <w:pPr>
              <w:pStyle w:val="B1Mainbody"/>
              <w:numPr>
                <w:ilvl w:val="0"/>
                <w:numId w:val="20"/>
              </w:numPr>
              <w:rPr>
                <w:rFonts w:cstheme="majorHAnsi"/>
              </w:rPr>
            </w:pPr>
            <w:r w:rsidRPr="00AF43FE">
              <w:rPr>
                <w:rFonts w:cstheme="majorHAnsi"/>
              </w:rPr>
              <w:t xml:space="preserve">The village has accommodation options that reflect rural and local values. </w:t>
            </w:r>
          </w:p>
          <w:p w14:paraId="62867E5F" w14:textId="77777777" w:rsidR="00591D13" w:rsidRPr="00AF43FE" w:rsidRDefault="00591D13" w:rsidP="00FC2753">
            <w:pPr>
              <w:pStyle w:val="B1Mainbody"/>
              <w:numPr>
                <w:ilvl w:val="0"/>
                <w:numId w:val="20"/>
              </w:numPr>
              <w:rPr>
                <w:rFonts w:cstheme="majorHAnsi"/>
              </w:rPr>
            </w:pPr>
            <w:r w:rsidRPr="00AF43FE">
              <w:rPr>
                <w:rFonts w:cstheme="majorHAnsi"/>
              </w:rPr>
              <w:t>The village has eating options with local gastronomy and traditional culinary culture</w:t>
            </w:r>
            <w:r>
              <w:rPr>
                <w:rFonts w:cstheme="majorHAnsi"/>
              </w:rPr>
              <w:t>.</w:t>
            </w:r>
            <w:r w:rsidRPr="00AF43FE">
              <w:rPr>
                <w:rFonts w:cstheme="majorHAnsi"/>
              </w:rPr>
              <w:t xml:space="preserve"> </w:t>
            </w:r>
          </w:p>
          <w:p w14:paraId="5CAADED2" w14:textId="77777777" w:rsidR="00591D13" w:rsidRPr="00AF43FE" w:rsidRDefault="00591D13" w:rsidP="00FC2753">
            <w:pPr>
              <w:pStyle w:val="B1Mainbody"/>
              <w:numPr>
                <w:ilvl w:val="0"/>
                <w:numId w:val="20"/>
              </w:numPr>
              <w:rPr>
                <w:rFonts w:cstheme="majorHAnsi"/>
              </w:rPr>
            </w:pPr>
            <w:r w:rsidRPr="00AF43FE">
              <w:rPr>
                <w:rFonts w:cstheme="majorHAnsi"/>
              </w:rPr>
              <w:t>The village has and promotes products and activities related to local traditions and facilitates their purchase by local businesses and by tourists.</w:t>
            </w:r>
          </w:p>
          <w:p w14:paraId="2233161A" w14:textId="77777777" w:rsidR="00591D13" w:rsidRPr="00AF43FE" w:rsidRDefault="00591D13" w:rsidP="00FC2753">
            <w:pPr>
              <w:pStyle w:val="B1Mainbody"/>
              <w:numPr>
                <w:ilvl w:val="0"/>
                <w:numId w:val="20"/>
              </w:numPr>
              <w:rPr>
                <w:rFonts w:cstheme="majorHAnsi"/>
              </w:rPr>
            </w:pPr>
            <w:r w:rsidRPr="00AF43FE">
              <w:rPr>
                <w:rFonts w:cstheme="majorHAnsi"/>
              </w:rPr>
              <w:t xml:space="preserve">The village implements or advocates for the implementation of tourism quality standards and certification systems </w:t>
            </w:r>
            <w:r>
              <w:rPr>
                <w:rFonts w:cstheme="majorHAnsi"/>
              </w:rPr>
              <w:t>among</w:t>
            </w:r>
            <w:r w:rsidRPr="00AF43FE">
              <w:rPr>
                <w:rFonts w:cstheme="majorHAnsi"/>
              </w:rPr>
              <w:t xml:space="preserve"> tourism businesses and services providers.</w:t>
            </w:r>
          </w:p>
          <w:p w14:paraId="1CE3A7EF" w14:textId="77777777" w:rsidR="00591D13" w:rsidRPr="00AF43FE" w:rsidRDefault="00591D13" w:rsidP="00FC2753">
            <w:pPr>
              <w:pStyle w:val="B1Mainbody"/>
              <w:numPr>
                <w:ilvl w:val="0"/>
                <w:numId w:val="20"/>
              </w:numPr>
              <w:rPr>
                <w:rFonts w:cstheme="majorHAnsi"/>
              </w:rPr>
            </w:pPr>
            <w:r w:rsidRPr="00AF43FE">
              <w:rPr>
                <w:rFonts w:cstheme="majorHAnsi"/>
              </w:rPr>
              <w:t>The village has tourism signage</w:t>
            </w:r>
            <w:r>
              <w:rPr>
                <w:rFonts w:cstheme="majorHAnsi"/>
              </w:rPr>
              <w:t>.</w:t>
            </w:r>
          </w:p>
          <w:p w14:paraId="64AE300C" w14:textId="77777777" w:rsidR="00591D13" w:rsidRPr="00AF43FE" w:rsidRDefault="00591D13" w:rsidP="00FC2753">
            <w:pPr>
              <w:pStyle w:val="B1Mainbody"/>
              <w:numPr>
                <w:ilvl w:val="0"/>
                <w:numId w:val="20"/>
              </w:numPr>
              <w:rPr>
                <w:rFonts w:cstheme="majorHAnsi"/>
              </w:rPr>
            </w:pPr>
            <w:r w:rsidRPr="00AF43FE">
              <w:rPr>
                <w:rFonts w:cstheme="majorHAnsi"/>
              </w:rPr>
              <w:t>The village has capacity to host events and/or has developed relevant events</w:t>
            </w:r>
            <w:r>
              <w:rPr>
                <w:rFonts w:cstheme="majorHAnsi"/>
              </w:rPr>
              <w:t>, particularly related to local culture, knowledge and products</w:t>
            </w:r>
            <w:r w:rsidRPr="00AF43FE">
              <w:rPr>
                <w:rFonts w:cstheme="majorHAnsi"/>
              </w:rPr>
              <w:t xml:space="preserve">. </w:t>
            </w:r>
          </w:p>
          <w:p w14:paraId="09762D5B" w14:textId="77777777" w:rsidR="00591D13" w:rsidRPr="00AF43FE" w:rsidRDefault="00591D13" w:rsidP="00FC2753">
            <w:pPr>
              <w:pStyle w:val="B1Mainbody"/>
              <w:numPr>
                <w:ilvl w:val="0"/>
                <w:numId w:val="20"/>
              </w:numPr>
              <w:rPr>
                <w:rFonts w:cstheme="majorHAnsi"/>
              </w:rPr>
            </w:pPr>
            <w:r w:rsidRPr="00AF43FE">
              <w:rPr>
                <w:rFonts w:cstheme="majorHAnsi"/>
              </w:rPr>
              <w:t>The village has/takes</w:t>
            </w:r>
            <w:r>
              <w:rPr>
                <w:rFonts w:cstheme="majorHAnsi"/>
              </w:rPr>
              <w:t xml:space="preserve"> an active</w:t>
            </w:r>
            <w:r w:rsidRPr="00AF43FE">
              <w:rPr>
                <w:rFonts w:cstheme="majorHAnsi"/>
              </w:rPr>
              <w:t xml:space="preserve"> part in marketing and promotion plans/initiatives.  </w:t>
            </w:r>
          </w:p>
          <w:p w14:paraId="15B6AC3E" w14:textId="77777777" w:rsidR="00591D13" w:rsidRDefault="00591D13" w:rsidP="00FC2753">
            <w:pPr>
              <w:pStyle w:val="B1Mainbody"/>
              <w:numPr>
                <w:ilvl w:val="0"/>
                <w:numId w:val="20"/>
              </w:numPr>
              <w:rPr>
                <w:rFonts w:cstheme="majorHAnsi"/>
              </w:rPr>
            </w:pPr>
            <w:r w:rsidRPr="00AF43FE">
              <w:rPr>
                <w:rFonts w:cstheme="majorHAnsi"/>
              </w:rPr>
              <w:t xml:space="preserve">The village tourism offer is well represented in travel distribution channels and </w:t>
            </w:r>
            <w:r>
              <w:rPr>
                <w:rFonts w:cstheme="majorHAnsi"/>
              </w:rPr>
              <w:t xml:space="preserve">in </w:t>
            </w:r>
            <w:r w:rsidRPr="00AF43FE">
              <w:rPr>
                <w:rFonts w:cstheme="majorHAnsi"/>
              </w:rPr>
              <w:t>promotional websites</w:t>
            </w:r>
            <w:r>
              <w:rPr>
                <w:rFonts w:cstheme="majorHAnsi"/>
              </w:rPr>
              <w:t>.</w:t>
            </w:r>
          </w:p>
          <w:p w14:paraId="1BFA7222" w14:textId="77777777" w:rsidR="00591D13" w:rsidRPr="00AF43FE" w:rsidRDefault="00591D13" w:rsidP="00FC2753">
            <w:pPr>
              <w:pStyle w:val="B1Mainbody"/>
              <w:numPr>
                <w:ilvl w:val="0"/>
                <w:numId w:val="20"/>
              </w:numPr>
              <w:rPr>
                <w:rFonts w:cstheme="majorHAnsi"/>
              </w:rPr>
            </w:pPr>
            <w:r w:rsidRPr="00AF43FE">
              <w:rPr>
                <w:rFonts w:cstheme="majorHAnsi"/>
              </w:rPr>
              <w:t>The village is committed to a transformational strategy, fostering innovation in its tourism vision, approach and products offered</w:t>
            </w:r>
            <w:r>
              <w:rPr>
                <w:rFonts w:cstheme="majorHAnsi"/>
              </w:rPr>
              <w:t>.</w:t>
            </w:r>
          </w:p>
        </w:tc>
      </w:tr>
      <w:tr w:rsidR="00591D13" w:rsidRPr="00174E57" w14:paraId="6FE575D3" w14:textId="77777777" w:rsidTr="00AE2F29">
        <w:tc>
          <w:tcPr>
            <w:tcW w:w="7508" w:type="dxa"/>
          </w:tcPr>
          <w:p w14:paraId="4514B84F" w14:textId="049F95E6" w:rsidR="00591D13" w:rsidRPr="00973738" w:rsidRDefault="00591D13" w:rsidP="00591D13">
            <w:pPr>
              <w:pStyle w:val="B1Mainbody"/>
            </w:pPr>
            <w:r>
              <w:t xml:space="preserve">3.6.1. </w:t>
            </w:r>
            <w:r w:rsidRPr="0002625D">
              <w:t xml:space="preserve">Please </w:t>
            </w:r>
            <w:r>
              <w:t xml:space="preserve">provide a </w:t>
            </w:r>
            <w:r w:rsidRPr="0002625D">
              <w:t>descri</w:t>
            </w:r>
            <w:r>
              <w:t>ption of the village’s market potential and tourism. Describe</w:t>
            </w:r>
            <w:r w:rsidRPr="0002625D">
              <w:t xml:space="preserve"> the main p</w:t>
            </w:r>
            <w:r w:rsidRPr="00FC3964">
              <w:t xml:space="preserve">olicies, measures </w:t>
            </w:r>
            <w:r>
              <w:t xml:space="preserve">and initiatives </w:t>
            </w:r>
            <w:r w:rsidRPr="00FC3964">
              <w:t xml:space="preserve">relevant to showcase </w:t>
            </w:r>
            <w:r>
              <w:t>how the village is committed to</w:t>
            </w:r>
            <w:r w:rsidRPr="00AF43FE">
              <w:t xml:space="preserve"> the enhancement of the tourism value chain and the competitiveness of the destination in areas related to market access, marketing and promotion, innovation, product development and quality.</w:t>
            </w:r>
            <w:r>
              <w:t>* (300 words maximum)</w:t>
            </w:r>
          </w:p>
        </w:tc>
        <w:tc>
          <w:tcPr>
            <w:tcW w:w="1508" w:type="dxa"/>
          </w:tcPr>
          <w:p w14:paraId="46EF92F4" w14:textId="77777777" w:rsidR="00591D13" w:rsidRPr="00174E57" w:rsidRDefault="00591D13" w:rsidP="00591D13">
            <w:pPr>
              <w:pStyle w:val="B1Mainbody"/>
            </w:pPr>
            <w:r w:rsidRPr="006908B0">
              <w:t>Open-ended question</w:t>
            </w:r>
          </w:p>
        </w:tc>
      </w:tr>
      <w:tr w:rsidR="00591D13" w:rsidRPr="00174E57" w14:paraId="18B508C3" w14:textId="77777777" w:rsidTr="00AE2F29">
        <w:tc>
          <w:tcPr>
            <w:tcW w:w="7508" w:type="dxa"/>
            <w:tcBorders>
              <w:bottom w:val="single" w:sz="4" w:space="0" w:color="auto"/>
            </w:tcBorders>
          </w:tcPr>
          <w:p w14:paraId="50E62207" w14:textId="1FA185D9" w:rsidR="00591D13" w:rsidRDefault="00591D13" w:rsidP="00591D13">
            <w:pPr>
              <w:pStyle w:val="B1Mainbody"/>
              <w:rPr>
                <w:i/>
                <w:iCs/>
              </w:rPr>
            </w:pPr>
            <w:r w:rsidRPr="00973738">
              <w:t>3.6.2.</w:t>
            </w:r>
            <w:r>
              <w:rPr>
                <w:i/>
                <w:iCs/>
              </w:rPr>
              <w:t xml:space="preserve"> </w:t>
            </w:r>
            <w:r w:rsidR="00FF638D" w:rsidRPr="002F797B">
              <w:t xml:space="preserve">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27B4427B" w14:textId="77777777" w:rsidR="00591D13" w:rsidRPr="00944C79" w:rsidRDefault="00591D13" w:rsidP="00591D13">
            <w:pPr>
              <w:pStyle w:val="B1Mainbody"/>
            </w:pPr>
            <w:r w:rsidRPr="00944C79">
              <w:t xml:space="preserve">•File upload </w:t>
            </w:r>
          </w:p>
          <w:p w14:paraId="49673DA7" w14:textId="77777777" w:rsidR="00591D13" w:rsidRPr="00174E57" w:rsidRDefault="00591D13" w:rsidP="00591D13">
            <w:pPr>
              <w:pStyle w:val="B1Mainbody"/>
            </w:pPr>
            <w:r w:rsidRPr="00944C79">
              <w:t>•Relevant links</w:t>
            </w:r>
          </w:p>
        </w:tc>
      </w:tr>
      <w:tr w:rsidR="00591D13" w:rsidRPr="00FC63C3" w14:paraId="0E4ED931" w14:textId="77777777" w:rsidTr="00973738">
        <w:tc>
          <w:tcPr>
            <w:tcW w:w="9016" w:type="dxa"/>
            <w:gridSpan w:val="2"/>
            <w:tcBorders>
              <w:bottom w:val="nil"/>
            </w:tcBorders>
            <w:shd w:val="clear" w:color="auto" w:fill="F2F2F2" w:themeFill="background1" w:themeFillShade="F2"/>
          </w:tcPr>
          <w:p w14:paraId="373BDB0A" w14:textId="7703ABBB" w:rsidR="00591D13" w:rsidRPr="00973738" w:rsidRDefault="00973738" w:rsidP="00973738">
            <w:pPr>
              <w:pStyle w:val="Style2"/>
            </w:pPr>
            <w:r>
              <w:t xml:space="preserve">3.7. </w:t>
            </w:r>
            <w:r w:rsidR="00591D13" w:rsidRPr="00833F02">
              <w:t>Governance and prioritization of tourism</w:t>
            </w:r>
          </w:p>
        </w:tc>
      </w:tr>
      <w:tr w:rsidR="00591D13" w:rsidRPr="00FC63C3" w14:paraId="6A416499" w14:textId="77777777" w:rsidTr="00973738">
        <w:tc>
          <w:tcPr>
            <w:tcW w:w="9016" w:type="dxa"/>
            <w:gridSpan w:val="2"/>
            <w:tcBorders>
              <w:top w:val="nil"/>
              <w:bottom w:val="nil"/>
            </w:tcBorders>
            <w:shd w:val="clear" w:color="auto" w:fill="F2F2F2" w:themeFill="background1" w:themeFillShade="F2"/>
          </w:tcPr>
          <w:p w14:paraId="4295072F" w14:textId="125CF7DB" w:rsidR="00591D13" w:rsidRPr="00973738" w:rsidRDefault="00591D13" w:rsidP="00591D13">
            <w:pPr>
              <w:pStyle w:val="B1Mainbody"/>
              <w:rPr>
                <w:rFonts w:cstheme="majorHAnsi"/>
              </w:rPr>
            </w:pPr>
            <w:r w:rsidRPr="00AF43FE">
              <w:rPr>
                <w:rFonts w:cstheme="majorHAnsi"/>
              </w:rPr>
              <w:t>The village is committed to make Tourism a strategic pillar for rural development. It further promotes a governance model based on public-private partnerships, cooperation with other government levels and the engagement of the community in tourism planning and development.</w:t>
            </w:r>
            <w:r>
              <w:rPr>
                <w:rFonts w:cstheme="majorHAnsi"/>
              </w:rPr>
              <w:t xml:space="preserve"> </w:t>
            </w:r>
            <w:r w:rsidRPr="00B97481">
              <w:t>This can include issues such as:</w:t>
            </w:r>
          </w:p>
        </w:tc>
      </w:tr>
      <w:tr w:rsidR="00591D13" w:rsidRPr="00AF43FE" w14:paraId="057B01A3" w14:textId="77777777" w:rsidTr="00973738">
        <w:tc>
          <w:tcPr>
            <w:tcW w:w="9016" w:type="dxa"/>
            <w:gridSpan w:val="2"/>
            <w:tcBorders>
              <w:top w:val="nil"/>
            </w:tcBorders>
            <w:shd w:val="clear" w:color="auto" w:fill="F2F2F2" w:themeFill="background1" w:themeFillShade="F2"/>
            <w:vAlign w:val="center"/>
          </w:tcPr>
          <w:p w14:paraId="69BD4035" w14:textId="77777777" w:rsidR="00591D13" w:rsidRPr="00AF43FE" w:rsidRDefault="00591D13" w:rsidP="00FC2753">
            <w:pPr>
              <w:pStyle w:val="B1Mainbody"/>
              <w:numPr>
                <w:ilvl w:val="0"/>
                <w:numId w:val="21"/>
              </w:numPr>
              <w:rPr>
                <w:rFonts w:cstheme="majorHAnsi"/>
              </w:rPr>
            </w:pPr>
            <w:r w:rsidRPr="00AF43FE">
              <w:rPr>
                <w:rFonts w:cstheme="majorHAnsi"/>
              </w:rPr>
              <w:t>The village has a dedicated structure for tourism development and management (public, private or public-private)</w:t>
            </w:r>
            <w:r>
              <w:rPr>
                <w:rFonts w:cstheme="majorHAnsi"/>
              </w:rPr>
              <w:t>.</w:t>
            </w:r>
            <w:r w:rsidRPr="00AF43FE">
              <w:rPr>
                <w:rFonts w:cstheme="majorHAnsi"/>
              </w:rPr>
              <w:t xml:space="preserve">  </w:t>
            </w:r>
          </w:p>
          <w:p w14:paraId="1C553069" w14:textId="77777777" w:rsidR="00591D13" w:rsidRPr="00AF43FE" w:rsidRDefault="00591D13" w:rsidP="00FC2753">
            <w:pPr>
              <w:pStyle w:val="B1Mainbody"/>
              <w:numPr>
                <w:ilvl w:val="0"/>
                <w:numId w:val="21"/>
              </w:numPr>
              <w:rPr>
                <w:rFonts w:cstheme="majorHAnsi"/>
              </w:rPr>
            </w:pPr>
            <w:r w:rsidRPr="00AF43FE">
              <w:rPr>
                <w:rFonts w:cstheme="majorHAnsi"/>
              </w:rPr>
              <w:t>The village disseminates and/or promotes policies, measures and initiatives to enhance the public and the private sector cooperation</w:t>
            </w:r>
            <w:r>
              <w:rPr>
                <w:rFonts w:cstheme="majorHAnsi"/>
              </w:rPr>
              <w:t>.</w:t>
            </w:r>
            <w:r w:rsidRPr="00AF43FE">
              <w:rPr>
                <w:rFonts w:cstheme="majorHAnsi"/>
              </w:rPr>
              <w:t xml:space="preserve"> </w:t>
            </w:r>
          </w:p>
          <w:p w14:paraId="0B2EE8FD" w14:textId="77777777" w:rsidR="00591D13" w:rsidRPr="00AF43FE" w:rsidRDefault="00591D13" w:rsidP="00FC2753">
            <w:pPr>
              <w:pStyle w:val="B1Mainbody"/>
              <w:numPr>
                <w:ilvl w:val="0"/>
                <w:numId w:val="21"/>
              </w:numPr>
              <w:rPr>
                <w:rFonts w:cstheme="majorHAnsi"/>
              </w:rPr>
            </w:pPr>
            <w:r w:rsidRPr="00AF43FE">
              <w:rPr>
                <w:rFonts w:cstheme="majorHAnsi"/>
              </w:rPr>
              <w:t>The village is part of the national or regional tourism plan, programmes or mechanisms and promotes multi-level government coordination.</w:t>
            </w:r>
          </w:p>
          <w:p w14:paraId="21ACF845" w14:textId="77777777" w:rsidR="00591D13" w:rsidRPr="00AF43FE" w:rsidRDefault="00591D13" w:rsidP="00FC2753">
            <w:pPr>
              <w:pStyle w:val="B1Mainbody"/>
              <w:numPr>
                <w:ilvl w:val="0"/>
                <w:numId w:val="21"/>
              </w:numPr>
              <w:rPr>
                <w:rFonts w:cstheme="majorHAnsi"/>
              </w:rPr>
            </w:pPr>
            <w:r w:rsidRPr="00AF43FE">
              <w:rPr>
                <w:rFonts w:cstheme="majorHAnsi"/>
              </w:rPr>
              <w:t>The village disseminates and/or promotes policies, measures and initiatives, supporting the participation of residents in tourism planning and development. It has implemented measures that contribute to local well-being and satisfaction</w:t>
            </w:r>
            <w:r>
              <w:rPr>
                <w:rFonts w:cstheme="majorHAnsi"/>
              </w:rPr>
              <w:t>.</w:t>
            </w:r>
          </w:p>
          <w:p w14:paraId="03BD380D" w14:textId="77777777" w:rsidR="00591D13" w:rsidRDefault="00591D13" w:rsidP="00FC2753">
            <w:pPr>
              <w:pStyle w:val="B1Mainbody"/>
              <w:numPr>
                <w:ilvl w:val="0"/>
                <w:numId w:val="21"/>
              </w:numPr>
              <w:rPr>
                <w:rFonts w:cstheme="majorHAnsi"/>
              </w:rPr>
            </w:pPr>
            <w:r w:rsidRPr="00AF43FE">
              <w:rPr>
                <w:rFonts w:cstheme="majorHAnsi"/>
              </w:rPr>
              <w:t>The village disseminates and/or promotes policies, measures and initiatives for tourism awareness among the community</w:t>
            </w:r>
            <w:r>
              <w:rPr>
                <w:rFonts w:cstheme="majorHAnsi"/>
              </w:rPr>
              <w:t>.</w:t>
            </w:r>
            <w:r w:rsidRPr="00AF43FE">
              <w:rPr>
                <w:rFonts w:cstheme="majorHAnsi"/>
              </w:rPr>
              <w:t xml:space="preserve"> </w:t>
            </w:r>
          </w:p>
          <w:p w14:paraId="0D1BFB0E" w14:textId="77777777" w:rsidR="00591D13" w:rsidRPr="00AF43FE" w:rsidRDefault="00591D13" w:rsidP="00FC2753">
            <w:pPr>
              <w:pStyle w:val="B1Mainbody"/>
              <w:numPr>
                <w:ilvl w:val="0"/>
                <w:numId w:val="21"/>
              </w:numPr>
              <w:rPr>
                <w:rFonts w:cstheme="majorHAnsi"/>
              </w:rPr>
            </w:pPr>
            <w:r w:rsidRPr="00AF43FE">
              <w:rPr>
                <w:rFonts w:cstheme="majorHAnsi"/>
              </w:rPr>
              <w:t>The village disseminates and/or promotes rural-urban linkages and partnerships and recognizes the strong interaction with urban destinations as partners in its tourism development</w:t>
            </w:r>
            <w:r>
              <w:rPr>
                <w:rFonts w:cstheme="majorHAnsi"/>
              </w:rPr>
              <w:t>.</w:t>
            </w:r>
          </w:p>
        </w:tc>
      </w:tr>
      <w:tr w:rsidR="00591D13" w:rsidRPr="00174E57" w14:paraId="67D6C426" w14:textId="77777777" w:rsidTr="00AE2F29">
        <w:tc>
          <w:tcPr>
            <w:tcW w:w="7508" w:type="dxa"/>
          </w:tcPr>
          <w:p w14:paraId="53D4E214" w14:textId="25DC9248" w:rsidR="00591D13" w:rsidRPr="00973738" w:rsidRDefault="00973738" w:rsidP="00591D13">
            <w:pPr>
              <w:pStyle w:val="B1Mainbody"/>
            </w:pPr>
            <w:r>
              <w:t xml:space="preserve">3.7.1. </w:t>
            </w:r>
            <w:r w:rsidR="00591D13" w:rsidRPr="00833F02">
              <w:t>Please describe the main policies, measures and initiatives relevant to showcase how the village is committed to</w:t>
            </w:r>
            <w:r w:rsidR="00591D13">
              <w:t xml:space="preserve"> </w:t>
            </w:r>
            <w:r w:rsidR="00591D13" w:rsidRPr="00833F02">
              <w:t>make tourism a strategic pillar for rural development and how the village promotes a governance model based on public-private partnerships, cooperation with other government levels and the engagement of the community in tourism planning and development.* (300 words maximum)</w:t>
            </w:r>
          </w:p>
        </w:tc>
        <w:tc>
          <w:tcPr>
            <w:tcW w:w="1508" w:type="dxa"/>
          </w:tcPr>
          <w:p w14:paraId="28F205D7" w14:textId="77777777" w:rsidR="00591D13" w:rsidRPr="00174E57" w:rsidRDefault="00591D13" w:rsidP="00591D13">
            <w:pPr>
              <w:pStyle w:val="B1Mainbody"/>
            </w:pPr>
            <w:r w:rsidRPr="006908B0">
              <w:t>Open-ended question</w:t>
            </w:r>
          </w:p>
        </w:tc>
      </w:tr>
      <w:tr w:rsidR="00591D13" w:rsidRPr="00174E57" w14:paraId="3F192F9C" w14:textId="77777777" w:rsidTr="00AE2F29">
        <w:tc>
          <w:tcPr>
            <w:tcW w:w="7508" w:type="dxa"/>
            <w:tcBorders>
              <w:bottom w:val="single" w:sz="4" w:space="0" w:color="auto"/>
            </w:tcBorders>
          </w:tcPr>
          <w:p w14:paraId="352FC4BD" w14:textId="6A65C7A4" w:rsidR="00591D13" w:rsidRPr="00833F02" w:rsidRDefault="00973738" w:rsidP="00591D13">
            <w:pPr>
              <w:pStyle w:val="B1Mainbody"/>
            </w:pPr>
            <w:r>
              <w:t xml:space="preserve">3.7.2. </w:t>
            </w:r>
            <w:r w:rsidR="00FF638D" w:rsidRPr="002F797B">
              <w:t xml:space="preserve">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049B65D3" w14:textId="77777777" w:rsidR="00591D13" w:rsidRPr="00944C79" w:rsidRDefault="00591D13" w:rsidP="00591D13">
            <w:pPr>
              <w:pStyle w:val="B1Mainbody"/>
            </w:pPr>
            <w:r w:rsidRPr="00944C79">
              <w:t xml:space="preserve">•File upload </w:t>
            </w:r>
          </w:p>
          <w:p w14:paraId="589DF6FD" w14:textId="77777777" w:rsidR="00591D13" w:rsidRPr="00174E57" w:rsidRDefault="00591D13" w:rsidP="00591D13">
            <w:pPr>
              <w:pStyle w:val="B1Mainbody"/>
            </w:pPr>
            <w:r w:rsidRPr="00944C79">
              <w:t>•Relevant links</w:t>
            </w:r>
          </w:p>
        </w:tc>
      </w:tr>
      <w:tr w:rsidR="00591D13" w:rsidRPr="00FC63C3" w14:paraId="676ED9DC" w14:textId="77777777" w:rsidTr="00973738">
        <w:tc>
          <w:tcPr>
            <w:tcW w:w="9016" w:type="dxa"/>
            <w:gridSpan w:val="2"/>
            <w:tcBorders>
              <w:bottom w:val="nil"/>
            </w:tcBorders>
            <w:shd w:val="clear" w:color="auto" w:fill="F2F2F2" w:themeFill="background1" w:themeFillShade="F2"/>
          </w:tcPr>
          <w:p w14:paraId="0D9D5266" w14:textId="09DCDAA6" w:rsidR="00591D13" w:rsidRPr="00FC63C3" w:rsidRDefault="00973738" w:rsidP="00973738">
            <w:pPr>
              <w:pStyle w:val="Style2"/>
            </w:pPr>
            <w:r>
              <w:t xml:space="preserve">3.8. </w:t>
            </w:r>
            <w:r w:rsidR="00591D13" w:rsidRPr="00BD2728">
              <w:t>Infrastructure and connectivity</w:t>
            </w:r>
          </w:p>
        </w:tc>
      </w:tr>
      <w:tr w:rsidR="00591D13" w:rsidRPr="00FC63C3" w14:paraId="3B723092" w14:textId="77777777" w:rsidTr="00973738">
        <w:tc>
          <w:tcPr>
            <w:tcW w:w="9016" w:type="dxa"/>
            <w:gridSpan w:val="2"/>
            <w:tcBorders>
              <w:top w:val="nil"/>
              <w:bottom w:val="nil"/>
            </w:tcBorders>
            <w:shd w:val="clear" w:color="auto" w:fill="F2F2F2" w:themeFill="background1" w:themeFillShade="F2"/>
          </w:tcPr>
          <w:p w14:paraId="3ECF8D72" w14:textId="1DC1AC5F" w:rsidR="00591D13" w:rsidRPr="00973738" w:rsidRDefault="00591D13" w:rsidP="00591D13">
            <w:pPr>
              <w:pStyle w:val="B1Mainbody"/>
              <w:rPr>
                <w:rFonts w:cstheme="majorHAnsi"/>
              </w:rPr>
            </w:pPr>
            <w:r w:rsidRPr="00AF43FE">
              <w:rPr>
                <w:rFonts w:cstheme="majorHAnsi"/>
              </w:rPr>
              <w:t>The village has infrastructure to facilitate access and communications that improve the wellbeing of rural communities, business development as well as the visitor experience.</w:t>
            </w:r>
            <w:r>
              <w:rPr>
                <w:rFonts w:cstheme="majorHAnsi"/>
              </w:rPr>
              <w:t xml:space="preserve"> </w:t>
            </w:r>
            <w:r w:rsidRPr="00B97481">
              <w:t>This can include issues such as:</w:t>
            </w:r>
          </w:p>
        </w:tc>
      </w:tr>
      <w:tr w:rsidR="00591D13" w:rsidRPr="00AF43FE" w14:paraId="3716B4B9" w14:textId="77777777" w:rsidTr="00973738">
        <w:tc>
          <w:tcPr>
            <w:tcW w:w="9016" w:type="dxa"/>
            <w:gridSpan w:val="2"/>
            <w:tcBorders>
              <w:top w:val="nil"/>
            </w:tcBorders>
            <w:shd w:val="clear" w:color="auto" w:fill="F2F2F2" w:themeFill="background1" w:themeFillShade="F2"/>
            <w:vAlign w:val="center"/>
          </w:tcPr>
          <w:p w14:paraId="26BE28EF" w14:textId="77777777" w:rsidR="00591D13" w:rsidRPr="00AF43FE" w:rsidRDefault="00591D13" w:rsidP="00FC2753">
            <w:pPr>
              <w:pStyle w:val="B1Mainbody"/>
              <w:numPr>
                <w:ilvl w:val="0"/>
                <w:numId w:val="22"/>
              </w:numPr>
              <w:rPr>
                <w:rFonts w:cstheme="majorHAnsi"/>
              </w:rPr>
            </w:pPr>
            <w:r w:rsidRPr="00AF43FE">
              <w:rPr>
                <w:rFonts w:cstheme="majorHAnsi"/>
              </w:rPr>
              <w:t>The village has transport infrastructure to facilitate connectivity.</w:t>
            </w:r>
          </w:p>
          <w:p w14:paraId="68350EC5" w14:textId="77777777" w:rsidR="00591D13" w:rsidRDefault="00591D13" w:rsidP="00FC2753">
            <w:pPr>
              <w:pStyle w:val="B1Mainbody"/>
              <w:numPr>
                <w:ilvl w:val="0"/>
                <w:numId w:val="22"/>
              </w:numPr>
              <w:rPr>
                <w:rFonts w:cstheme="majorHAnsi"/>
              </w:rPr>
            </w:pPr>
            <w:r w:rsidRPr="00AF43FE">
              <w:rPr>
                <w:rFonts w:cstheme="majorHAnsi"/>
              </w:rPr>
              <w:t>The village has communications and digital infrastructure.</w:t>
            </w:r>
          </w:p>
          <w:p w14:paraId="56849360" w14:textId="77777777" w:rsidR="00591D13" w:rsidRPr="00AF43FE" w:rsidRDefault="00591D13" w:rsidP="00FC2753">
            <w:pPr>
              <w:pStyle w:val="B1Mainbody"/>
              <w:numPr>
                <w:ilvl w:val="0"/>
                <w:numId w:val="22"/>
              </w:numPr>
              <w:rPr>
                <w:rFonts w:cstheme="majorHAnsi"/>
              </w:rPr>
            </w:pPr>
            <w:r w:rsidRPr="00AF43FE">
              <w:rPr>
                <w:rFonts w:cstheme="majorHAnsi"/>
              </w:rPr>
              <w:t>The village has coverage for electronic payments among tourism service providers</w:t>
            </w:r>
            <w:r>
              <w:rPr>
                <w:rFonts w:cstheme="majorHAnsi"/>
              </w:rPr>
              <w:t>.</w:t>
            </w:r>
          </w:p>
        </w:tc>
      </w:tr>
      <w:tr w:rsidR="00591D13" w:rsidRPr="00174E57" w14:paraId="10AD90DE" w14:textId="77777777" w:rsidTr="00AE2F29">
        <w:tc>
          <w:tcPr>
            <w:tcW w:w="7508" w:type="dxa"/>
          </w:tcPr>
          <w:p w14:paraId="4E7217BD" w14:textId="2BE245A9" w:rsidR="00591D13" w:rsidRPr="00973738" w:rsidRDefault="00973738" w:rsidP="00591D13">
            <w:pPr>
              <w:pStyle w:val="B1Mainbody"/>
            </w:pPr>
            <w:r>
              <w:t xml:space="preserve">3.8.1. </w:t>
            </w:r>
            <w:r w:rsidR="00591D13" w:rsidRPr="00BD2728">
              <w:t>Please provide a description of the village’s infrastructure and how it facilitates access and communications that improve the wellbeing of rural communities, business development as well as the visitor experience * (300 words maximum)</w:t>
            </w:r>
          </w:p>
        </w:tc>
        <w:tc>
          <w:tcPr>
            <w:tcW w:w="1508" w:type="dxa"/>
          </w:tcPr>
          <w:p w14:paraId="0A058435" w14:textId="77777777" w:rsidR="00591D13" w:rsidRPr="00174E57" w:rsidRDefault="00591D13" w:rsidP="00591D13">
            <w:pPr>
              <w:pStyle w:val="B1Mainbody"/>
            </w:pPr>
            <w:r w:rsidRPr="006908B0">
              <w:t>Open-ended question</w:t>
            </w:r>
          </w:p>
        </w:tc>
      </w:tr>
      <w:tr w:rsidR="00591D13" w:rsidRPr="00174E57" w14:paraId="5B68E6B2" w14:textId="77777777" w:rsidTr="00AE2F29">
        <w:tc>
          <w:tcPr>
            <w:tcW w:w="7508" w:type="dxa"/>
            <w:tcBorders>
              <w:bottom w:val="single" w:sz="4" w:space="0" w:color="auto"/>
            </w:tcBorders>
          </w:tcPr>
          <w:p w14:paraId="6D9B3D2F" w14:textId="22FB17B4" w:rsidR="00591D13" w:rsidRPr="00BD2728" w:rsidRDefault="00973738" w:rsidP="00591D13">
            <w:pPr>
              <w:pStyle w:val="B1Mainbody"/>
            </w:pPr>
            <w:r>
              <w:t xml:space="preserve">3.8.2. </w:t>
            </w:r>
            <w:r w:rsidR="00FF638D" w:rsidRPr="002F797B">
              <w:t xml:space="preserve">Please submit a maximum of 2 relevant supporting documents such as links, official documents, presentations, brochures, communications materials, photos or videos, etc.  </w:t>
            </w:r>
          </w:p>
        </w:tc>
        <w:tc>
          <w:tcPr>
            <w:tcW w:w="1508" w:type="dxa"/>
            <w:tcBorders>
              <w:bottom w:val="single" w:sz="4" w:space="0" w:color="auto"/>
            </w:tcBorders>
          </w:tcPr>
          <w:p w14:paraId="7787182D" w14:textId="77777777" w:rsidR="00591D13" w:rsidRPr="00944C79" w:rsidRDefault="00591D13" w:rsidP="00591D13">
            <w:pPr>
              <w:pStyle w:val="B1Mainbody"/>
            </w:pPr>
            <w:r w:rsidRPr="00944C79">
              <w:t xml:space="preserve">•File upload </w:t>
            </w:r>
          </w:p>
          <w:p w14:paraId="14B769F7" w14:textId="77777777" w:rsidR="00591D13" w:rsidRPr="00174E57" w:rsidRDefault="00591D13" w:rsidP="00591D13">
            <w:pPr>
              <w:pStyle w:val="B1Mainbody"/>
            </w:pPr>
            <w:r w:rsidRPr="00944C79">
              <w:t>•Relevant links</w:t>
            </w:r>
          </w:p>
        </w:tc>
      </w:tr>
      <w:tr w:rsidR="00591D13" w:rsidRPr="00FC63C3" w14:paraId="54ADCD06" w14:textId="77777777" w:rsidTr="00973738">
        <w:tc>
          <w:tcPr>
            <w:tcW w:w="9016" w:type="dxa"/>
            <w:gridSpan w:val="2"/>
            <w:tcBorders>
              <w:bottom w:val="nil"/>
            </w:tcBorders>
            <w:shd w:val="clear" w:color="auto" w:fill="F2F2F2" w:themeFill="background1" w:themeFillShade="F2"/>
          </w:tcPr>
          <w:p w14:paraId="28C97C2F" w14:textId="164B55FB" w:rsidR="00591D13" w:rsidRPr="00FC63C3" w:rsidRDefault="00BD13F5" w:rsidP="00BD13F5">
            <w:pPr>
              <w:pStyle w:val="Style2"/>
            </w:pPr>
            <w:r>
              <w:t xml:space="preserve">3.9. </w:t>
            </w:r>
            <w:r w:rsidR="00591D13" w:rsidRPr="00BD2728">
              <w:t>Health, Safety and Security</w:t>
            </w:r>
          </w:p>
        </w:tc>
      </w:tr>
      <w:tr w:rsidR="00591D13" w:rsidRPr="00FC63C3" w14:paraId="3EDDAF0C" w14:textId="77777777" w:rsidTr="00973738">
        <w:tc>
          <w:tcPr>
            <w:tcW w:w="9016" w:type="dxa"/>
            <w:gridSpan w:val="2"/>
            <w:tcBorders>
              <w:top w:val="nil"/>
              <w:bottom w:val="nil"/>
            </w:tcBorders>
            <w:shd w:val="clear" w:color="auto" w:fill="F2F2F2" w:themeFill="background1" w:themeFillShade="F2"/>
          </w:tcPr>
          <w:p w14:paraId="381954F9" w14:textId="11709399" w:rsidR="00591D13" w:rsidRPr="00973738" w:rsidRDefault="00591D13" w:rsidP="00591D13">
            <w:pPr>
              <w:pStyle w:val="B1Mainbody"/>
              <w:rPr>
                <w:rFonts w:cstheme="majorHAnsi"/>
              </w:rPr>
            </w:pPr>
            <w:r w:rsidRPr="00AF43FE">
              <w:rPr>
                <w:rFonts w:cstheme="majorHAnsi"/>
              </w:rPr>
              <w:t>The village has health, safety and security systems to safeguard residents and tourists.</w:t>
            </w:r>
            <w:r>
              <w:rPr>
                <w:rFonts w:cstheme="majorHAnsi"/>
              </w:rPr>
              <w:t xml:space="preserve"> </w:t>
            </w:r>
            <w:r w:rsidRPr="00B97481">
              <w:t>This can include issues such as:</w:t>
            </w:r>
          </w:p>
        </w:tc>
      </w:tr>
      <w:tr w:rsidR="00591D13" w:rsidRPr="00AF43FE" w14:paraId="7638986F" w14:textId="77777777" w:rsidTr="00973738">
        <w:tc>
          <w:tcPr>
            <w:tcW w:w="9016" w:type="dxa"/>
            <w:gridSpan w:val="2"/>
            <w:tcBorders>
              <w:top w:val="nil"/>
            </w:tcBorders>
            <w:shd w:val="clear" w:color="auto" w:fill="F2F2F2" w:themeFill="background1" w:themeFillShade="F2"/>
            <w:vAlign w:val="center"/>
          </w:tcPr>
          <w:p w14:paraId="599129FD" w14:textId="77777777" w:rsidR="00591D13" w:rsidRPr="00AF43FE" w:rsidRDefault="00591D13" w:rsidP="00FC2753">
            <w:pPr>
              <w:pStyle w:val="B1Mainbody"/>
              <w:numPr>
                <w:ilvl w:val="0"/>
                <w:numId w:val="23"/>
              </w:numPr>
              <w:rPr>
                <w:rFonts w:cstheme="majorHAnsi"/>
              </w:rPr>
            </w:pPr>
            <w:r w:rsidRPr="00AF43FE">
              <w:rPr>
                <w:rFonts w:cstheme="majorHAnsi"/>
              </w:rPr>
              <w:t xml:space="preserve">The village has/is part of a public health, safety and security plan/system. </w:t>
            </w:r>
          </w:p>
          <w:p w14:paraId="3104A574" w14:textId="77777777" w:rsidR="00591D13" w:rsidRDefault="00591D13" w:rsidP="00FC2753">
            <w:pPr>
              <w:pStyle w:val="B1Mainbody"/>
              <w:numPr>
                <w:ilvl w:val="0"/>
                <w:numId w:val="23"/>
              </w:numPr>
              <w:rPr>
                <w:rFonts w:cstheme="majorHAnsi"/>
              </w:rPr>
            </w:pPr>
            <w:r w:rsidRPr="00AF43FE">
              <w:rPr>
                <w:rFonts w:cstheme="majorHAnsi"/>
              </w:rPr>
              <w:t>The village has/is close to health care services</w:t>
            </w:r>
            <w:r>
              <w:rPr>
                <w:rFonts w:cstheme="majorHAnsi"/>
              </w:rPr>
              <w:t xml:space="preserve"> and providers.</w:t>
            </w:r>
          </w:p>
          <w:p w14:paraId="1A4C251D" w14:textId="77777777" w:rsidR="00591D13" w:rsidRPr="00AF43FE" w:rsidRDefault="00591D13" w:rsidP="00FC2753">
            <w:pPr>
              <w:pStyle w:val="B1Mainbody"/>
              <w:numPr>
                <w:ilvl w:val="0"/>
                <w:numId w:val="23"/>
              </w:numPr>
              <w:rPr>
                <w:rFonts w:cstheme="majorHAnsi"/>
              </w:rPr>
            </w:pPr>
            <w:r w:rsidRPr="00AF43FE">
              <w:rPr>
                <w:rFonts w:cstheme="majorHAnsi"/>
              </w:rPr>
              <w:t xml:space="preserve">In case of vulnerability to natural disasters, the village has/is part of an emergency plan </w:t>
            </w:r>
          </w:p>
        </w:tc>
      </w:tr>
      <w:tr w:rsidR="00591D13" w14:paraId="42955C12" w14:textId="77777777" w:rsidTr="00AE2F29">
        <w:tc>
          <w:tcPr>
            <w:tcW w:w="7508" w:type="dxa"/>
          </w:tcPr>
          <w:p w14:paraId="743CBE6D" w14:textId="7B3F65D5" w:rsidR="00591D13" w:rsidRPr="00C34102" w:rsidRDefault="00BD13F5" w:rsidP="00591D13">
            <w:pPr>
              <w:pStyle w:val="B1Mainbody"/>
            </w:pPr>
            <w:r>
              <w:t xml:space="preserve">3.9.1. </w:t>
            </w:r>
            <w:r w:rsidR="00591D13" w:rsidRPr="00C34102">
              <w:t>Please provide a description of the village’s health, safety and security systems to safeguard residents and tourists * (300 words maximum)</w:t>
            </w:r>
          </w:p>
          <w:p w14:paraId="59624F36" w14:textId="77777777" w:rsidR="00591D13" w:rsidRPr="005066A4" w:rsidRDefault="00591D13" w:rsidP="00591D13">
            <w:pPr>
              <w:pStyle w:val="B1Mainbody"/>
              <w:rPr>
                <w:i/>
                <w:iCs/>
              </w:rPr>
            </w:pPr>
          </w:p>
        </w:tc>
        <w:tc>
          <w:tcPr>
            <w:tcW w:w="1508" w:type="dxa"/>
          </w:tcPr>
          <w:p w14:paraId="2B85AEF3" w14:textId="77777777" w:rsidR="00591D13" w:rsidRDefault="00591D13" w:rsidP="00591D13">
            <w:pPr>
              <w:pStyle w:val="B1Mainbody"/>
            </w:pPr>
            <w:r w:rsidRPr="006908B0">
              <w:t>Open-ended question</w:t>
            </w:r>
          </w:p>
        </w:tc>
      </w:tr>
      <w:tr w:rsidR="00591D13" w14:paraId="614DB84C" w14:textId="77777777" w:rsidTr="00AE2F29">
        <w:tc>
          <w:tcPr>
            <w:tcW w:w="7508" w:type="dxa"/>
          </w:tcPr>
          <w:p w14:paraId="76F9F66D" w14:textId="70CA3EB2" w:rsidR="00591D13" w:rsidRPr="00C34102" w:rsidRDefault="00BD13F5" w:rsidP="00591D13">
            <w:pPr>
              <w:pStyle w:val="B1Mainbody"/>
              <w:rPr>
                <w:i/>
                <w:iCs/>
              </w:rPr>
            </w:pPr>
            <w:r>
              <w:t xml:space="preserve">3.9.2. </w:t>
            </w:r>
            <w:r w:rsidR="00FF638D" w:rsidRPr="002F797B">
              <w:t xml:space="preserve">Please submit a maximum of 2 relevant supporting documents such as links, official documents, presentations, brochures, communications materials, photos or videos, etc.  </w:t>
            </w:r>
          </w:p>
        </w:tc>
        <w:tc>
          <w:tcPr>
            <w:tcW w:w="1508" w:type="dxa"/>
          </w:tcPr>
          <w:p w14:paraId="6E6FB645" w14:textId="77777777" w:rsidR="00591D13" w:rsidRPr="00944C79" w:rsidRDefault="00591D13" w:rsidP="00591D13">
            <w:pPr>
              <w:pStyle w:val="B1Mainbody"/>
            </w:pPr>
            <w:r w:rsidRPr="00944C79">
              <w:t xml:space="preserve">•File upload </w:t>
            </w:r>
          </w:p>
          <w:p w14:paraId="4EB06CE0" w14:textId="77777777" w:rsidR="00591D13" w:rsidRDefault="00591D13" w:rsidP="00591D13">
            <w:pPr>
              <w:pStyle w:val="B1Mainbody"/>
            </w:pPr>
            <w:r w:rsidRPr="00944C79">
              <w:t>•Relevant links</w:t>
            </w:r>
          </w:p>
        </w:tc>
      </w:tr>
    </w:tbl>
    <w:p w14:paraId="4A9FE82D" w14:textId="4A710D3A" w:rsidR="00A16135" w:rsidRDefault="00A16135" w:rsidP="00A16135">
      <w:pPr>
        <w:pStyle w:val="B1Mainbody"/>
        <w:rPr>
          <w:lang w:val="en-GB"/>
        </w:rPr>
      </w:pPr>
    </w:p>
    <w:p w14:paraId="6E154CC0" w14:textId="674ACD36" w:rsidR="00917477" w:rsidRPr="00A16135" w:rsidRDefault="00917477" w:rsidP="00917477">
      <w:pPr>
        <w:pStyle w:val="1"/>
      </w:pPr>
      <w:r>
        <w:t>Compliance Framework</w:t>
      </w:r>
    </w:p>
    <w:tbl>
      <w:tblPr>
        <w:tblStyle w:val="af3"/>
        <w:tblW w:w="0" w:type="auto"/>
        <w:tblLook w:val="04A0" w:firstRow="1" w:lastRow="0" w:firstColumn="1" w:lastColumn="0" w:noHBand="0" w:noVBand="1"/>
      </w:tblPr>
      <w:tblGrid>
        <w:gridCol w:w="2952"/>
        <w:gridCol w:w="5151"/>
        <w:gridCol w:w="1177"/>
      </w:tblGrid>
      <w:tr w:rsidR="00917477" w14:paraId="5EE4A03B" w14:textId="77777777" w:rsidTr="00AE2F29">
        <w:tc>
          <w:tcPr>
            <w:tcW w:w="3005" w:type="dxa"/>
            <w:vAlign w:val="center"/>
          </w:tcPr>
          <w:p w14:paraId="6A723970" w14:textId="77777777" w:rsidR="00917477" w:rsidRPr="00917477" w:rsidRDefault="00917477" w:rsidP="00917477">
            <w:pPr>
              <w:pStyle w:val="B1Mainbody"/>
            </w:pPr>
            <w:r w:rsidRPr="00917477">
              <w:t>How did you learn about the Best Tourism Villages by UNWTO pilot initiative?</w:t>
            </w:r>
          </w:p>
        </w:tc>
        <w:tc>
          <w:tcPr>
            <w:tcW w:w="5212" w:type="dxa"/>
          </w:tcPr>
          <w:p w14:paraId="3B12634A" w14:textId="77777777" w:rsidR="00917477" w:rsidRDefault="00917477" w:rsidP="00FC2753">
            <w:pPr>
              <w:pStyle w:val="B1Mainbody"/>
              <w:numPr>
                <w:ilvl w:val="0"/>
                <w:numId w:val="24"/>
              </w:numPr>
            </w:pPr>
            <w:r>
              <w:t>UNWTO website</w:t>
            </w:r>
          </w:p>
          <w:p w14:paraId="4B77F369" w14:textId="77777777" w:rsidR="00917477" w:rsidRDefault="00917477" w:rsidP="00FC2753">
            <w:pPr>
              <w:pStyle w:val="B1Mainbody"/>
              <w:numPr>
                <w:ilvl w:val="0"/>
                <w:numId w:val="24"/>
              </w:numPr>
            </w:pPr>
            <w:r>
              <w:t xml:space="preserve">Social Media </w:t>
            </w:r>
          </w:p>
          <w:p w14:paraId="53C1E1B4" w14:textId="77777777" w:rsidR="00917477" w:rsidRDefault="00917477" w:rsidP="00FC2753">
            <w:pPr>
              <w:pStyle w:val="B1Mainbody"/>
              <w:numPr>
                <w:ilvl w:val="0"/>
                <w:numId w:val="24"/>
              </w:numPr>
            </w:pPr>
            <w:r>
              <w:t>Direct Communication from UNWTO</w:t>
            </w:r>
          </w:p>
          <w:p w14:paraId="4FFC9912" w14:textId="77777777" w:rsidR="00917477" w:rsidRDefault="00917477" w:rsidP="00FC2753">
            <w:pPr>
              <w:pStyle w:val="B1Mainbody"/>
              <w:numPr>
                <w:ilvl w:val="0"/>
                <w:numId w:val="24"/>
              </w:numPr>
            </w:pPr>
            <w:r>
              <w:t>Press</w:t>
            </w:r>
          </w:p>
          <w:p w14:paraId="288929D9" w14:textId="77777777" w:rsidR="00917477" w:rsidRDefault="00917477" w:rsidP="00FC2753">
            <w:pPr>
              <w:pStyle w:val="B1Mainbody"/>
              <w:numPr>
                <w:ilvl w:val="0"/>
                <w:numId w:val="24"/>
              </w:numPr>
            </w:pPr>
            <w:r>
              <w:t>Event</w:t>
            </w:r>
          </w:p>
          <w:p w14:paraId="3117294C" w14:textId="77777777" w:rsidR="00917477" w:rsidRDefault="00917477" w:rsidP="00FC2753">
            <w:pPr>
              <w:pStyle w:val="B1Mainbody"/>
              <w:numPr>
                <w:ilvl w:val="0"/>
                <w:numId w:val="24"/>
              </w:numPr>
            </w:pPr>
            <w:r>
              <w:t>Recommendation from colleague or partner</w:t>
            </w:r>
          </w:p>
          <w:p w14:paraId="60981CAD" w14:textId="77777777" w:rsidR="00917477" w:rsidRDefault="00917477" w:rsidP="00FC2753">
            <w:pPr>
              <w:pStyle w:val="B1Mainbody"/>
              <w:numPr>
                <w:ilvl w:val="0"/>
                <w:numId w:val="24"/>
              </w:numPr>
            </w:pPr>
            <w:r>
              <w:t>Other</w:t>
            </w:r>
          </w:p>
          <w:p w14:paraId="46911168" w14:textId="77777777" w:rsidR="00917477" w:rsidRPr="00C82CEC" w:rsidRDefault="00917477" w:rsidP="00FC2753">
            <w:pPr>
              <w:pStyle w:val="B1Mainbody"/>
              <w:numPr>
                <w:ilvl w:val="0"/>
                <w:numId w:val="24"/>
              </w:numPr>
            </w:pPr>
            <w:r>
              <w:t>…</w:t>
            </w:r>
          </w:p>
        </w:tc>
        <w:tc>
          <w:tcPr>
            <w:tcW w:w="799" w:type="dxa"/>
            <w:vAlign w:val="center"/>
          </w:tcPr>
          <w:p w14:paraId="4655A696" w14:textId="77777777" w:rsidR="00917477" w:rsidRDefault="00917477" w:rsidP="00917477">
            <w:pPr>
              <w:pStyle w:val="B1Mainbody"/>
            </w:pPr>
            <w:r>
              <w:t>Multiple Choice Question</w:t>
            </w:r>
          </w:p>
        </w:tc>
      </w:tr>
    </w:tbl>
    <w:p w14:paraId="3742B19D" w14:textId="77777777" w:rsidR="003646B0" w:rsidRPr="005D7D65" w:rsidRDefault="003646B0" w:rsidP="005D7D65">
      <w:pPr>
        <w:pStyle w:val="B1Mainbody"/>
      </w:pPr>
    </w:p>
    <w:p w14:paraId="7D3F2C63" w14:textId="663DA0C7" w:rsidR="00DC2B65" w:rsidRPr="00F64E54" w:rsidRDefault="00DC2B65" w:rsidP="00DC2B65">
      <w:pPr>
        <w:pStyle w:val="B1Mainbody"/>
      </w:pPr>
      <w:bookmarkStart w:id="1" w:name="_Toc72396661"/>
      <w:r w:rsidRPr="00F64E54">
        <w:t xml:space="preserve">Before submitting the application, please make sure you have </w:t>
      </w:r>
      <w:r>
        <w:t xml:space="preserve">uploaded </w:t>
      </w:r>
      <w:r w:rsidRPr="00F64E54">
        <w:t xml:space="preserve">all the required documents </w:t>
      </w:r>
      <w:r>
        <w:t xml:space="preserve">in the specified format </w:t>
      </w:r>
      <w:r w:rsidRPr="00F64E54">
        <w:t>as listed below:</w:t>
      </w:r>
      <w:r>
        <w:t xml:space="preserve"> </w:t>
      </w:r>
    </w:p>
    <w:p w14:paraId="7B96C13B" w14:textId="070CD6F2" w:rsidR="00DC2B65" w:rsidRPr="0026743B" w:rsidRDefault="00DC2B65" w:rsidP="00FC2753">
      <w:pPr>
        <w:pStyle w:val="B1Mainbody"/>
        <w:numPr>
          <w:ilvl w:val="0"/>
          <w:numId w:val="25"/>
        </w:numPr>
      </w:pPr>
      <w:r w:rsidRPr="0026743B">
        <w:t xml:space="preserve">Link </w:t>
      </w:r>
      <w:r w:rsidRPr="009747B3">
        <w:t xml:space="preserve">or </w:t>
      </w:r>
      <w:r>
        <w:t>supporting document e</w:t>
      </w:r>
      <w:r w:rsidRPr="009747B3">
        <w:t>vidence with</w:t>
      </w:r>
      <w:r w:rsidRPr="0026743B">
        <w:t xml:space="preserve"> population census of the village for the latest year available reflecting the number of inhabitants</w:t>
      </w:r>
      <w:r>
        <w:t xml:space="preserve"> (Field 1.3.)</w:t>
      </w:r>
    </w:p>
    <w:p w14:paraId="617FEA98" w14:textId="3FFC03C7" w:rsidR="00DC2B65" w:rsidRPr="0026743B" w:rsidRDefault="00DC2B65" w:rsidP="00FC2753">
      <w:pPr>
        <w:pStyle w:val="B1Mainbody"/>
        <w:numPr>
          <w:ilvl w:val="0"/>
          <w:numId w:val="25"/>
        </w:numPr>
      </w:pPr>
      <w:r>
        <w:t xml:space="preserve">Presentation </w:t>
      </w:r>
      <w:r w:rsidRPr="009E0E7B">
        <w:t>(Field</w:t>
      </w:r>
      <w:r>
        <w:t xml:space="preserve"> </w:t>
      </w:r>
      <w:r w:rsidRPr="009E0E7B">
        <w:t>2.1.)</w:t>
      </w:r>
    </w:p>
    <w:p w14:paraId="0357B44C" w14:textId="2E370104" w:rsidR="00DC2B65" w:rsidRPr="0026743B" w:rsidRDefault="00DC2B65" w:rsidP="00FC2753">
      <w:pPr>
        <w:pStyle w:val="B1Mainbody"/>
        <w:numPr>
          <w:ilvl w:val="0"/>
          <w:numId w:val="25"/>
        </w:numPr>
      </w:pPr>
      <w:r w:rsidRPr="0026743B">
        <w:t>Application Rationale</w:t>
      </w:r>
      <w:r>
        <w:t xml:space="preserve"> completed (Field 2.2.)</w:t>
      </w:r>
    </w:p>
    <w:tbl>
      <w:tblPr>
        <w:tblStyle w:val="af3"/>
        <w:tblW w:w="9017" w:type="dxa"/>
        <w:tblLook w:val="04A0" w:firstRow="1" w:lastRow="0" w:firstColumn="1" w:lastColumn="0" w:noHBand="0" w:noVBand="1"/>
      </w:tblPr>
      <w:tblGrid>
        <w:gridCol w:w="7998"/>
        <w:gridCol w:w="1019"/>
      </w:tblGrid>
      <w:tr w:rsidR="00FC2753" w:rsidRPr="00EB2C0D" w14:paraId="11CBBD42" w14:textId="77777777" w:rsidTr="00FC2753">
        <w:tc>
          <w:tcPr>
            <w:tcW w:w="7998" w:type="dxa"/>
            <w:vAlign w:val="center"/>
          </w:tcPr>
          <w:p w14:paraId="7D6DD677" w14:textId="77777777" w:rsidR="00FC2753" w:rsidRPr="00542740" w:rsidRDefault="00FC2753" w:rsidP="00FC2753">
            <w:pPr>
              <w:pStyle w:val="B1Mainbody"/>
              <w:jc w:val="left"/>
              <w:rPr>
                <w:szCs w:val="24"/>
                <w:lang w:val="en-US"/>
              </w:rPr>
            </w:pPr>
            <w:r w:rsidRPr="00542740">
              <w:rPr>
                <w:szCs w:val="24"/>
                <w:lang w:val="en-US"/>
              </w:rPr>
              <w:t>1. I am/We are aware and accept the Statutes of UNWTO</w:t>
            </w:r>
            <w:r w:rsidRPr="00542740">
              <w:rPr>
                <w:rStyle w:val="a6"/>
                <w:rFonts w:ascii="Arial Narrow" w:hAnsi="Arial Narrow"/>
                <w:szCs w:val="24"/>
              </w:rPr>
              <w:footnoteReference w:id="1"/>
            </w:r>
            <w:r w:rsidRPr="00542740">
              <w:rPr>
                <w:szCs w:val="24"/>
                <w:lang w:val="en-US"/>
              </w:rPr>
              <w:t xml:space="preserve"> and the Global Code of Ethics </w:t>
            </w:r>
            <w:r>
              <w:rPr>
                <w:szCs w:val="24"/>
                <w:lang w:val="en-US"/>
              </w:rPr>
              <w:t>for</w:t>
            </w:r>
            <w:r w:rsidRPr="00542740">
              <w:rPr>
                <w:szCs w:val="24"/>
                <w:lang w:val="en-US"/>
              </w:rPr>
              <w:t xml:space="preserve"> Tourism</w:t>
            </w:r>
            <w:r w:rsidRPr="00542740">
              <w:rPr>
                <w:rStyle w:val="a6"/>
                <w:rFonts w:ascii="Arial Narrow" w:hAnsi="Arial Narrow"/>
                <w:szCs w:val="24"/>
              </w:rPr>
              <w:footnoteReference w:id="2"/>
            </w:r>
            <w:r w:rsidRPr="00542740">
              <w:rPr>
                <w:szCs w:val="24"/>
                <w:lang w:val="en-US"/>
              </w:rPr>
              <w:t xml:space="preserve">  </w:t>
            </w:r>
            <w:r>
              <w:rPr>
                <w:szCs w:val="24"/>
                <w:lang w:val="en-US"/>
              </w:rPr>
              <w:t>*</w:t>
            </w:r>
          </w:p>
        </w:tc>
        <w:tc>
          <w:tcPr>
            <w:tcW w:w="1019" w:type="dxa"/>
            <w:vAlign w:val="center"/>
          </w:tcPr>
          <w:sdt>
            <w:sdtPr>
              <w:id w:val="273208149"/>
              <w14:checkbox>
                <w14:checked w14:val="0"/>
                <w14:checkedState w14:val="2612" w14:font="ＭＳ ゴシック"/>
                <w14:uncheckedState w14:val="2610" w14:font="ＭＳ ゴシック"/>
              </w14:checkbox>
            </w:sdtPr>
            <w:sdtEndPr/>
            <w:sdtContent>
              <w:p w14:paraId="79C97F46" w14:textId="77777777" w:rsidR="00FC2753" w:rsidRPr="00273DDA" w:rsidRDefault="00FC2753" w:rsidP="00FC2753">
                <w:pPr>
                  <w:pStyle w:val="B1Mainbody"/>
                  <w:jc w:val="left"/>
                  <w:rPr>
                    <w:szCs w:val="24"/>
                  </w:rPr>
                </w:pPr>
                <w:r>
                  <w:rPr>
                    <w:rFonts w:ascii="ＭＳ ゴシック" w:eastAsia="ＭＳ ゴシック" w:hAnsi="ＭＳ ゴシック" w:hint="eastAsia"/>
                    <w:szCs w:val="24"/>
                  </w:rPr>
                  <w:t>☐</w:t>
                </w:r>
              </w:p>
            </w:sdtContent>
          </w:sdt>
          <w:p w14:paraId="42249DEF" w14:textId="77777777" w:rsidR="00FC2753" w:rsidRPr="00273DDA" w:rsidRDefault="00FC2753" w:rsidP="00FC2753">
            <w:pPr>
              <w:pStyle w:val="B1Mainbody"/>
              <w:jc w:val="left"/>
              <w:rPr>
                <w:szCs w:val="24"/>
              </w:rPr>
            </w:pPr>
            <w:r w:rsidRPr="00273DDA">
              <w:rPr>
                <w:szCs w:val="24"/>
              </w:rPr>
              <w:t>YES</w:t>
            </w:r>
          </w:p>
        </w:tc>
      </w:tr>
      <w:tr w:rsidR="00FC2753" w:rsidRPr="00982880" w14:paraId="279711B8" w14:textId="77777777" w:rsidTr="00FC2753">
        <w:tc>
          <w:tcPr>
            <w:tcW w:w="7998" w:type="dxa"/>
            <w:vAlign w:val="center"/>
          </w:tcPr>
          <w:p w14:paraId="502841E0" w14:textId="77777777" w:rsidR="00FC2753" w:rsidRPr="00542740" w:rsidRDefault="00FC2753" w:rsidP="00FC2753">
            <w:pPr>
              <w:pStyle w:val="B1Mainbody"/>
              <w:jc w:val="left"/>
              <w:rPr>
                <w:rFonts w:cs="Arial"/>
                <w:szCs w:val="24"/>
              </w:rPr>
            </w:pPr>
            <w:r w:rsidRPr="00542740">
              <w:rPr>
                <w:szCs w:val="24"/>
                <w:lang w:val="en-US"/>
              </w:rPr>
              <w:t xml:space="preserve">2. I am/We are aware and accept to comply with the Terms and Conditions of </w:t>
            </w:r>
            <w:r>
              <w:rPr>
                <w:szCs w:val="24"/>
                <w:lang w:val="en-US"/>
              </w:rPr>
              <w:t>‘</w:t>
            </w:r>
            <w:r w:rsidRPr="00542740">
              <w:rPr>
                <w:szCs w:val="24"/>
                <w:lang w:val="en-US"/>
              </w:rPr>
              <w:t>Best Tourism Villages</w:t>
            </w:r>
            <w:r>
              <w:rPr>
                <w:szCs w:val="24"/>
                <w:lang w:val="en-US"/>
              </w:rPr>
              <w:t xml:space="preserve"> by UNWTO’</w:t>
            </w:r>
            <w:r w:rsidRPr="00542740">
              <w:rPr>
                <w:szCs w:val="24"/>
                <w:lang w:val="en-US"/>
              </w:rPr>
              <w:t xml:space="preserve"> pilot initiative</w:t>
            </w:r>
            <w:r w:rsidRPr="00542740">
              <w:rPr>
                <w:rStyle w:val="a6"/>
                <w:rFonts w:ascii="Arial Narrow" w:hAnsi="Arial Narrow"/>
                <w:szCs w:val="24"/>
                <w:lang w:val="en-US"/>
              </w:rPr>
              <w:footnoteReference w:id="3"/>
            </w:r>
            <w:r w:rsidRPr="00542740">
              <w:rPr>
                <w:szCs w:val="24"/>
                <w:lang w:val="en-US"/>
              </w:rPr>
              <w:t xml:space="preserve">. Accordingly, I/we recognize that UNWTO reserves the right to suspend or exclude a village from </w:t>
            </w:r>
            <w:r>
              <w:rPr>
                <w:szCs w:val="24"/>
                <w:lang w:val="en-US"/>
              </w:rPr>
              <w:t>‘</w:t>
            </w:r>
            <w:r w:rsidRPr="00542740">
              <w:rPr>
                <w:szCs w:val="24"/>
                <w:lang w:val="en-US"/>
              </w:rPr>
              <w:t xml:space="preserve">Best Tourism Villages </w:t>
            </w:r>
            <w:r>
              <w:rPr>
                <w:szCs w:val="24"/>
                <w:lang w:val="en-US"/>
              </w:rPr>
              <w:t xml:space="preserve">by UNWTO’ Label and/or Upgrade Programme and/or </w:t>
            </w:r>
            <w:r w:rsidRPr="00542740">
              <w:rPr>
                <w:szCs w:val="24"/>
                <w:lang w:val="en-US"/>
              </w:rPr>
              <w:t xml:space="preserve">Network at any time in case of breach of these Terms and Conditions, for not meeting the requirements for joining the </w:t>
            </w:r>
            <w:r>
              <w:rPr>
                <w:szCs w:val="24"/>
                <w:lang w:val="en-US"/>
              </w:rPr>
              <w:t xml:space="preserve">initiative </w:t>
            </w:r>
            <w:r w:rsidRPr="00542740">
              <w:rPr>
                <w:szCs w:val="24"/>
                <w:lang w:val="en-US"/>
              </w:rPr>
              <w:t xml:space="preserve">for any other reason duly justified.  </w:t>
            </w:r>
            <w:r>
              <w:rPr>
                <w:szCs w:val="24"/>
                <w:lang w:val="en-US"/>
              </w:rPr>
              <w:t>*</w:t>
            </w:r>
          </w:p>
        </w:tc>
        <w:tc>
          <w:tcPr>
            <w:tcW w:w="1019" w:type="dxa"/>
            <w:vAlign w:val="center"/>
          </w:tcPr>
          <w:sdt>
            <w:sdtPr>
              <w:id w:val="1062600399"/>
              <w14:checkbox>
                <w14:checked w14:val="0"/>
                <w14:checkedState w14:val="2612" w14:font="ＭＳ ゴシック"/>
                <w14:uncheckedState w14:val="2610" w14:font="ＭＳ ゴシック"/>
              </w14:checkbox>
            </w:sdtPr>
            <w:sdtEndPr/>
            <w:sdtContent>
              <w:p w14:paraId="3374115B" w14:textId="77777777" w:rsidR="00FC2753" w:rsidRPr="00273DDA" w:rsidRDefault="00FC2753" w:rsidP="00FC2753">
                <w:pPr>
                  <w:pStyle w:val="B1Mainbody"/>
                  <w:jc w:val="left"/>
                  <w:rPr>
                    <w:szCs w:val="24"/>
                  </w:rPr>
                </w:pPr>
                <w:r w:rsidRPr="00273DDA">
                  <w:rPr>
                    <w:rFonts w:ascii="ＭＳ ゴシック" w:eastAsia="ＭＳ ゴシック" w:hAnsi="ＭＳ ゴシック" w:cs="ＭＳ ゴシック" w:hint="eastAsia"/>
                    <w:szCs w:val="24"/>
                  </w:rPr>
                  <w:t>☐</w:t>
                </w:r>
              </w:p>
            </w:sdtContent>
          </w:sdt>
          <w:p w14:paraId="06CAA7E1" w14:textId="77777777" w:rsidR="00FC2753" w:rsidRPr="00273DDA" w:rsidRDefault="00FC2753" w:rsidP="00FC2753">
            <w:pPr>
              <w:pStyle w:val="B1Mainbody"/>
              <w:jc w:val="left"/>
              <w:rPr>
                <w:szCs w:val="24"/>
              </w:rPr>
            </w:pPr>
            <w:r w:rsidRPr="00273DDA">
              <w:rPr>
                <w:szCs w:val="24"/>
              </w:rPr>
              <w:t>YES</w:t>
            </w:r>
          </w:p>
        </w:tc>
      </w:tr>
      <w:tr w:rsidR="00FC2753" w:rsidRPr="00982880" w14:paraId="10F63B8A" w14:textId="77777777" w:rsidTr="00FC2753">
        <w:tc>
          <w:tcPr>
            <w:tcW w:w="7998" w:type="dxa"/>
            <w:vAlign w:val="center"/>
          </w:tcPr>
          <w:p w14:paraId="698F9569" w14:textId="77777777" w:rsidR="00FC2753" w:rsidRPr="00542740" w:rsidRDefault="00FC2753" w:rsidP="00FC2753">
            <w:pPr>
              <w:pStyle w:val="B1Mainbody"/>
              <w:jc w:val="left"/>
              <w:rPr>
                <w:szCs w:val="24"/>
                <w:lang w:val="en-US"/>
              </w:rPr>
            </w:pPr>
            <w:r w:rsidRPr="00542740">
              <w:rPr>
                <w:szCs w:val="24"/>
                <w:lang w:val="en-US"/>
              </w:rPr>
              <w:t xml:space="preserve">3. </w:t>
            </w:r>
            <w:r w:rsidRPr="00542740">
              <w:rPr>
                <w:szCs w:val="24"/>
              </w:rPr>
              <w:t xml:space="preserve">I/We understand and accept that the village, once officially a member of </w:t>
            </w:r>
            <w:r>
              <w:rPr>
                <w:szCs w:val="24"/>
              </w:rPr>
              <w:t>‘</w:t>
            </w:r>
            <w:r w:rsidRPr="00542740">
              <w:rPr>
                <w:szCs w:val="24"/>
                <w:lang w:val="en-US"/>
              </w:rPr>
              <w:t xml:space="preserve">Best Tourism Villages </w:t>
            </w:r>
            <w:r>
              <w:rPr>
                <w:szCs w:val="24"/>
                <w:lang w:val="en-US"/>
              </w:rPr>
              <w:t>by UNWTO’</w:t>
            </w:r>
            <w:r w:rsidRPr="00542740">
              <w:rPr>
                <w:szCs w:val="24"/>
                <w:lang w:val="en-US"/>
              </w:rPr>
              <w:t xml:space="preserve"> Network</w:t>
            </w:r>
            <w:r w:rsidRPr="00542740">
              <w:rPr>
                <w:szCs w:val="24"/>
              </w:rPr>
              <w:t xml:space="preserve"> may mention its membership as such. It may therefore use after its name the mention “Member of Best Tourism Villages </w:t>
            </w:r>
            <w:r>
              <w:rPr>
                <w:szCs w:val="24"/>
              </w:rPr>
              <w:t>by UNWTO</w:t>
            </w:r>
            <w:r w:rsidRPr="00542740">
              <w:rPr>
                <w:szCs w:val="24"/>
              </w:rPr>
              <w:t xml:space="preserve"> Network”. Any use of UNWTO’s </w:t>
            </w:r>
            <w:r>
              <w:rPr>
                <w:szCs w:val="24"/>
              </w:rPr>
              <w:t>signs (name, emblem, flag or acronym)</w:t>
            </w:r>
            <w:r w:rsidRPr="00542740">
              <w:rPr>
                <w:szCs w:val="24"/>
              </w:rPr>
              <w:t xml:space="preserve"> shall be subject to prior written authorization by UNWTO and in full compliance with the terms and conditions in accordance with UNWTO Terms of Use</w:t>
            </w:r>
            <w:r w:rsidRPr="00542740">
              <w:rPr>
                <w:rStyle w:val="a6"/>
                <w:rFonts w:ascii="Arial Narrow" w:hAnsi="Arial Narrow"/>
                <w:szCs w:val="24"/>
              </w:rPr>
              <w:footnoteReference w:id="4"/>
            </w:r>
            <w:r w:rsidRPr="00542740">
              <w:rPr>
                <w:szCs w:val="24"/>
              </w:rPr>
              <w:t xml:space="preserve">.  </w:t>
            </w:r>
            <w:r>
              <w:rPr>
                <w:szCs w:val="24"/>
              </w:rPr>
              <w:t>*</w:t>
            </w:r>
          </w:p>
        </w:tc>
        <w:tc>
          <w:tcPr>
            <w:tcW w:w="1019" w:type="dxa"/>
            <w:vAlign w:val="center"/>
          </w:tcPr>
          <w:sdt>
            <w:sdtPr>
              <w:id w:val="126908162"/>
              <w14:checkbox>
                <w14:checked w14:val="0"/>
                <w14:checkedState w14:val="2612" w14:font="ＭＳ ゴシック"/>
                <w14:uncheckedState w14:val="2610" w14:font="ＭＳ ゴシック"/>
              </w14:checkbox>
            </w:sdtPr>
            <w:sdtEndPr/>
            <w:sdtContent>
              <w:p w14:paraId="4463C79E" w14:textId="77777777" w:rsidR="00FC2753" w:rsidRPr="00273DDA" w:rsidRDefault="00FC2753" w:rsidP="00FC2753">
                <w:pPr>
                  <w:pStyle w:val="B1Mainbody"/>
                  <w:jc w:val="left"/>
                  <w:rPr>
                    <w:szCs w:val="24"/>
                  </w:rPr>
                </w:pPr>
                <w:r w:rsidRPr="00273DDA">
                  <w:rPr>
                    <w:rFonts w:ascii="ＭＳ ゴシック" w:eastAsia="ＭＳ ゴシック" w:hAnsi="ＭＳ ゴシック" w:cs="ＭＳ ゴシック" w:hint="eastAsia"/>
                    <w:szCs w:val="24"/>
                  </w:rPr>
                  <w:t>☐</w:t>
                </w:r>
              </w:p>
            </w:sdtContent>
          </w:sdt>
          <w:p w14:paraId="42EDD682" w14:textId="77777777" w:rsidR="00FC2753" w:rsidRDefault="00FC2753" w:rsidP="00FC2753">
            <w:pPr>
              <w:pStyle w:val="B1Mainbody"/>
              <w:jc w:val="left"/>
              <w:rPr>
                <w:szCs w:val="24"/>
              </w:rPr>
            </w:pPr>
            <w:r w:rsidRPr="00273DDA">
              <w:rPr>
                <w:szCs w:val="24"/>
              </w:rPr>
              <w:t>YES</w:t>
            </w:r>
          </w:p>
          <w:p w14:paraId="394B1876" w14:textId="77777777" w:rsidR="00FC2753" w:rsidRDefault="00FC2753" w:rsidP="00FC2753">
            <w:pPr>
              <w:pStyle w:val="B1Mainbody"/>
              <w:jc w:val="left"/>
              <w:rPr>
                <w:szCs w:val="24"/>
              </w:rPr>
            </w:pPr>
          </w:p>
        </w:tc>
      </w:tr>
      <w:tr w:rsidR="00FC2753" w:rsidRPr="00982880" w14:paraId="5550C02D" w14:textId="77777777" w:rsidTr="00FC2753">
        <w:tc>
          <w:tcPr>
            <w:tcW w:w="7998" w:type="dxa"/>
            <w:vAlign w:val="center"/>
          </w:tcPr>
          <w:p w14:paraId="5156DA59" w14:textId="77777777" w:rsidR="00FC2753" w:rsidRPr="00542740" w:rsidRDefault="00FC2753" w:rsidP="00FC2753">
            <w:pPr>
              <w:pStyle w:val="B1Mainbody"/>
              <w:jc w:val="left"/>
              <w:rPr>
                <w:lang w:val="en-US"/>
              </w:rPr>
            </w:pPr>
            <w:r w:rsidRPr="501BCB36">
              <w:rPr>
                <w:lang w:val="en-US"/>
              </w:rPr>
              <w:t xml:space="preserve">4. </w:t>
            </w:r>
            <w:r>
              <w:t xml:space="preserve"> </w:t>
            </w:r>
            <w:r w:rsidRPr="501BCB36">
              <w:t xml:space="preserve">By becoming a Member of </w:t>
            </w:r>
            <w:r>
              <w:t>‘</w:t>
            </w:r>
            <w:r w:rsidRPr="501BCB36">
              <w:t xml:space="preserve">Best Tourism Villages </w:t>
            </w:r>
            <w:r>
              <w:t>by UNWTO’</w:t>
            </w:r>
            <w:r w:rsidRPr="501BCB36">
              <w:t xml:space="preserve"> Network, the village accepts to comply with the terms and conditions established by the UNWTO, in particular on the use of UNWTO signs and the prohibition to be involved in any activity that could be opposed to the objectives or principles of the UNWTO or the UN or that could adversely reflect upon the UNWTO.</w:t>
            </w:r>
            <w:r>
              <w:t>*</w:t>
            </w:r>
          </w:p>
        </w:tc>
        <w:tc>
          <w:tcPr>
            <w:tcW w:w="1019" w:type="dxa"/>
            <w:vAlign w:val="center"/>
          </w:tcPr>
          <w:sdt>
            <w:sdtPr>
              <w:id w:val="1381133334"/>
              <w14:checkbox>
                <w14:checked w14:val="0"/>
                <w14:checkedState w14:val="2612" w14:font="ＭＳ ゴシック"/>
                <w14:uncheckedState w14:val="2610" w14:font="ＭＳ ゴシック"/>
              </w14:checkbox>
            </w:sdtPr>
            <w:sdtEndPr/>
            <w:sdtContent>
              <w:p w14:paraId="0C037189" w14:textId="77777777" w:rsidR="00FC2753" w:rsidRPr="00273DDA" w:rsidRDefault="00FC2753" w:rsidP="00FC2753">
                <w:pPr>
                  <w:pStyle w:val="B1Mainbody"/>
                  <w:jc w:val="left"/>
                  <w:rPr>
                    <w:szCs w:val="24"/>
                  </w:rPr>
                </w:pPr>
                <w:r w:rsidRPr="00273DDA">
                  <w:rPr>
                    <w:rFonts w:ascii="ＭＳ ゴシック" w:eastAsia="ＭＳ ゴシック" w:hAnsi="ＭＳ ゴシック" w:cs="ＭＳ ゴシック" w:hint="eastAsia"/>
                    <w:szCs w:val="24"/>
                  </w:rPr>
                  <w:t>☐</w:t>
                </w:r>
              </w:p>
            </w:sdtContent>
          </w:sdt>
          <w:p w14:paraId="7B274924" w14:textId="77777777" w:rsidR="00FC2753" w:rsidRDefault="00FC2753" w:rsidP="00FC2753">
            <w:pPr>
              <w:pStyle w:val="B1Mainbody"/>
              <w:jc w:val="left"/>
              <w:rPr>
                <w:szCs w:val="24"/>
              </w:rPr>
            </w:pPr>
            <w:r w:rsidRPr="00273DDA">
              <w:rPr>
                <w:szCs w:val="24"/>
              </w:rPr>
              <w:t>YES</w:t>
            </w:r>
          </w:p>
          <w:p w14:paraId="2D2DE902" w14:textId="77777777" w:rsidR="00FC2753" w:rsidRDefault="00FC2753" w:rsidP="00FC2753">
            <w:pPr>
              <w:pStyle w:val="B1Mainbody"/>
              <w:jc w:val="left"/>
              <w:rPr>
                <w:szCs w:val="24"/>
              </w:rPr>
            </w:pPr>
          </w:p>
        </w:tc>
      </w:tr>
      <w:tr w:rsidR="00FC2753" w:rsidRPr="00FC2753" w14:paraId="34EE8F57" w14:textId="77777777" w:rsidTr="00FC2753">
        <w:trPr>
          <w:gridAfter w:val="1"/>
          <w:wAfter w:w="1019" w:type="dxa"/>
        </w:trPr>
        <w:tc>
          <w:tcPr>
            <w:tcW w:w="7998" w:type="dxa"/>
            <w:vAlign w:val="center"/>
          </w:tcPr>
          <w:p w14:paraId="15E95F02" w14:textId="77777777" w:rsidR="00FC2753" w:rsidRPr="00FC2753" w:rsidRDefault="00FC2753" w:rsidP="00FC2753">
            <w:pPr>
              <w:pStyle w:val="B1Mainbody"/>
              <w:jc w:val="left"/>
              <w:rPr>
                <w:b/>
                <w:color w:val="00B050"/>
              </w:rPr>
            </w:pPr>
            <w:r w:rsidRPr="00FC2753">
              <w:rPr>
                <w:b/>
                <w:color w:val="00B050"/>
              </w:rPr>
              <w:t>UNDERTAKING</w:t>
            </w:r>
          </w:p>
        </w:tc>
      </w:tr>
      <w:tr w:rsidR="00FC2753" w14:paraId="601FA1ED" w14:textId="77777777" w:rsidTr="00FC2753">
        <w:tc>
          <w:tcPr>
            <w:tcW w:w="7998" w:type="dxa"/>
            <w:vAlign w:val="center"/>
          </w:tcPr>
          <w:p w14:paraId="3EFDDE9D" w14:textId="77777777" w:rsidR="00FC2753" w:rsidRDefault="00FC2753" w:rsidP="00FC2753">
            <w:pPr>
              <w:pStyle w:val="B1Mainbody"/>
              <w:jc w:val="left"/>
            </w:pPr>
            <w:r w:rsidRPr="0018105D">
              <w:t xml:space="preserve">I, hereby, declare that all the information provided above is true and correct to the best of my knowledge and that I have read, understood and accepted the Terms </w:t>
            </w:r>
            <w:r>
              <w:t>and Conditions</w:t>
            </w:r>
            <w:r w:rsidRPr="0018105D">
              <w:t xml:space="preserve"> and agree to all of the terms therein. Should I fail to adhere to the conditions set out by said Terms </w:t>
            </w:r>
            <w:r>
              <w:t>and Conditions</w:t>
            </w:r>
            <w:r w:rsidRPr="0018105D">
              <w:t>, I understand that the UNWTO reserves the right to dismiss my application.</w:t>
            </w:r>
            <w:r>
              <w:t>*</w:t>
            </w:r>
          </w:p>
        </w:tc>
        <w:tc>
          <w:tcPr>
            <w:tcW w:w="1019" w:type="dxa"/>
            <w:vAlign w:val="center"/>
          </w:tcPr>
          <w:sdt>
            <w:sdtPr>
              <w:id w:val="-1621690342"/>
              <w14:checkbox>
                <w14:checked w14:val="0"/>
                <w14:checkedState w14:val="2612" w14:font="ＭＳ ゴシック"/>
                <w14:uncheckedState w14:val="2610" w14:font="ＭＳ ゴシック"/>
              </w14:checkbox>
            </w:sdtPr>
            <w:sdtEndPr/>
            <w:sdtContent>
              <w:p w14:paraId="2C51F6FE" w14:textId="77777777" w:rsidR="00FC2753" w:rsidRPr="00273DDA" w:rsidRDefault="00FC2753" w:rsidP="00FC2753">
                <w:pPr>
                  <w:pStyle w:val="B1Mainbody"/>
                  <w:jc w:val="left"/>
                  <w:rPr>
                    <w:szCs w:val="24"/>
                  </w:rPr>
                </w:pPr>
                <w:r>
                  <w:rPr>
                    <w:rFonts w:ascii="ＭＳ ゴシック" w:eastAsia="ＭＳ ゴシック" w:hAnsi="ＭＳ ゴシック" w:hint="eastAsia"/>
                    <w:szCs w:val="24"/>
                  </w:rPr>
                  <w:t>☐</w:t>
                </w:r>
              </w:p>
            </w:sdtContent>
          </w:sdt>
          <w:p w14:paraId="5F7D2C76" w14:textId="77777777" w:rsidR="00FC2753" w:rsidRDefault="00FC2753" w:rsidP="00FC2753">
            <w:pPr>
              <w:pStyle w:val="B1Mainbody"/>
              <w:jc w:val="left"/>
            </w:pPr>
            <w:r w:rsidRPr="00273DDA">
              <w:rPr>
                <w:szCs w:val="24"/>
              </w:rPr>
              <w:t>YES</w:t>
            </w:r>
          </w:p>
        </w:tc>
      </w:tr>
      <w:tr w:rsidR="00FC2753" w:rsidRPr="00FC2753" w14:paraId="39E96A37" w14:textId="77777777" w:rsidTr="00FC2753">
        <w:tc>
          <w:tcPr>
            <w:tcW w:w="7998" w:type="dxa"/>
            <w:vAlign w:val="center"/>
          </w:tcPr>
          <w:p w14:paraId="3893F2FD" w14:textId="77777777" w:rsidR="00FC2753" w:rsidRPr="00FC2753" w:rsidRDefault="00FC2753" w:rsidP="00FC2753">
            <w:pPr>
              <w:pStyle w:val="B1Mainbody"/>
              <w:jc w:val="left"/>
              <w:rPr>
                <w:b/>
                <w:color w:val="00B050"/>
              </w:rPr>
            </w:pPr>
            <w:r w:rsidRPr="00FC2753">
              <w:rPr>
                <w:b/>
                <w:color w:val="00B050"/>
              </w:rPr>
              <w:t>DATA PROTECTION</w:t>
            </w:r>
          </w:p>
        </w:tc>
        <w:tc>
          <w:tcPr>
            <w:tcW w:w="1019" w:type="dxa"/>
            <w:vAlign w:val="center"/>
          </w:tcPr>
          <w:p w14:paraId="1EDDB159" w14:textId="77777777" w:rsidR="00FC2753" w:rsidRPr="00FC2753" w:rsidRDefault="00FC2753" w:rsidP="00FC2753">
            <w:pPr>
              <w:pStyle w:val="B1Mainbody"/>
              <w:jc w:val="left"/>
              <w:rPr>
                <w:b/>
                <w:color w:val="00B050"/>
              </w:rPr>
            </w:pPr>
          </w:p>
        </w:tc>
      </w:tr>
      <w:tr w:rsidR="00FC2753" w14:paraId="254BE748" w14:textId="77777777" w:rsidTr="00FC2753">
        <w:tc>
          <w:tcPr>
            <w:tcW w:w="7998" w:type="dxa"/>
            <w:vAlign w:val="center"/>
          </w:tcPr>
          <w:p w14:paraId="4A9C9360" w14:textId="77777777" w:rsidR="00FC2753" w:rsidRPr="00C41A4C" w:rsidRDefault="00FC2753" w:rsidP="00FC2753">
            <w:pPr>
              <w:pStyle w:val="B1Mainbody"/>
              <w:jc w:val="left"/>
            </w:pPr>
            <w:r w:rsidRPr="00C41A4C">
              <w:t>1. By submitting their application, participants acknowledge that referenced projects are their own originals and/or they own the necessary right to ownership or property rights thereover. Participants agree to hold harmless UNWTO from any and all losses, claims, damages, expenses or liabilities which could arise in relation to intellectual property rights or personal data of third parties in relation to the applications submitted. UNWTO shall not claim any property on the initiatives submitted or any other industrial or intellectual property contained in their application. Participants do not cede UNWTO industrial or intellectual property rights arising as a result of their applications.</w:t>
            </w:r>
            <w:r>
              <w:t>*</w:t>
            </w:r>
          </w:p>
        </w:tc>
        <w:tc>
          <w:tcPr>
            <w:tcW w:w="1019" w:type="dxa"/>
            <w:vAlign w:val="center"/>
          </w:tcPr>
          <w:sdt>
            <w:sdtPr>
              <w:id w:val="-779036431"/>
              <w14:checkbox>
                <w14:checked w14:val="0"/>
                <w14:checkedState w14:val="2612" w14:font="ＭＳ ゴシック"/>
                <w14:uncheckedState w14:val="2610" w14:font="ＭＳ ゴシック"/>
              </w14:checkbox>
            </w:sdtPr>
            <w:sdtEndPr/>
            <w:sdtContent>
              <w:p w14:paraId="73CEAA15" w14:textId="77777777" w:rsidR="00FC2753" w:rsidRPr="00273DDA" w:rsidRDefault="00FC2753" w:rsidP="00FC2753">
                <w:pPr>
                  <w:pStyle w:val="B1Mainbody"/>
                  <w:jc w:val="left"/>
                  <w:rPr>
                    <w:szCs w:val="24"/>
                  </w:rPr>
                </w:pPr>
                <w:r>
                  <w:rPr>
                    <w:rFonts w:ascii="ＭＳ ゴシック" w:eastAsia="ＭＳ ゴシック" w:hAnsi="ＭＳ ゴシック" w:hint="eastAsia"/>
                    <w:szCs w:val="24"/>
                  </w:rPr>
                  <w:t>☐</w:t>
                </w:r>
              </w:p>
            </w:sdtContent>
          </w:sdt>
          <w:p w14:paraId="5A5FCA29" w14:textId="77777777" w:rsidR="00FC2753" w:rsidRDefault="00FC2753" w:rsidP="00FC2753">
            <w:pPr>
              <w:pStyle w:val="B1Mainbody"/>
              <w:jc w:val="left"/>
              <w:rPr>
                <w:szCs w:val="24"/>
              </w:rPr>
            </w:pPr>
            <w:r w:rsidRPr="00273DDA">
              <w:rPr>
                <w:szCs w:val="24"/>
              </w:rPr>
              <w:t>YES</w:t>
            </w:r>
          </w:p>
          <w:p w14:paraId="27DB5B57" w14:textId="77777777" w:rsidR="00FC2753" w:rsidRDefault="00FC2753" w:rsidP="00FC2753">
            <w:pPr>
              <w:pStyle w:val="B1Mainbody"/>
              <w:jc w:val="left"/>
            </w:pPr>
          </w:p>
        </w:tc>
      </w:tr>
      <w:tr w:rsidR="00FC2753" w14:paraId="42AE2F7C" w14:textId="77777777" w:rsidTr="00AE2F29">
        <w:tc>
          <w:tcPr>
            <w:tcW w:w="7998" w:type="dxa"/>
          </w:tcPr>
          <w:p w14:paraId="6BF4845A" w14:textId="77777777" w:rsidR="00FC2753" w:rsidRPr="00C41A4C" w:rsidRDefault="00FC2753" w:rsidP="00FC2753">
            <w:pPr>
              <w:pStyle w:val="B1Mainbody"/>
            </w:pPr>
            <w:r w:rsidRPr="00C41A4C">
              <w:t xml:space="preserve">2. By submitting their application, participants expressly grant their consent to the use of the name or their village and initiatives in connection with the </w:t>
            </w:r>
            <w:r>
              <w:t>‘</w:t>
            </w:r>
            <w:r w:rsidRPr="00C41A4C">
              <w:t>Best Tourism Villages by UNWTO</w:t>
            </w:r>
            <w:r>
              <w:t>’</w:t>
            </w:r>
            <w:r w:rsidRPr="00C41A4C">
              <w:t xml:space="preserve"> pilot initiative and the recording and maintenance of related files. Participants may exercise their rights to access, modify, cancel and oppose the processing of their personal details by sending an email to </w:t>
            </w:r>
            <w:hyperlink r:id="rId21" w:history="1">
              <w:r w:rsidRPr="001A7952">
                <w:rPr>
                  <w:rStyle w:val="af"/>
                  <w:rFonts w:cs="Arial"/>
                  <w:color w:val="0070C0"/>
                </w:rPr>
                <w:t>besttourismvillages@unwto.org</w:t>
              </w:r>
            </w:hyperlink>
            <w:r w:rsidRPr="00C41A4C">
              <w:t xml:space="preserve"> indicating which right they wish to exercise and attaching a copy of their passport, national ID card or equivalent documentation.</w:t>
            </w:r>
            <w:r>
              <w:t>*</w:t>
            </w:r>
          </w:p>
        </w:tc>
        <w:tc>
          <w:tcPr>
            <w:tcW w:w="1019" w:type="dxa"/>
          </w:tcPr>
          <w:sdt>
            <w:sdtPr>
              <w:id w:val="-1554461109"/>
              <w14:checkbox>
                <w14:checked w14:val="0"/>
                <w14:checkedState w14:val="2612" w14:font="ＭＳ ゴシック"/>
                <w14:uncheckedState w14:val="2610" w14:font="ＭＳ ゴシック"/>
              </w14:checkbox>
            </w:sdtPr>
            <w:sdtEndPr/>
            <w:sdtContent>
              <w:p w14:paraId="1E8670AD" w14:textId="77777777" w:rsidR="00FC2753" w:rsidRPr="00273DDA" w:rsidRDefault="00FC2753" w:rsidP="00FC2753">
                <w:pPr>
                  <w:pStyle w:val="B1Mainbody"/>
                  <w:rPr>
                    <w:szCs w:val="24"/>
                  </w:rPr>
                </w:pPr>
                <w:r>
                  <w:rPr>
                    <w:rFonts w:ascii="ＭＳ ゴシック" w:eastAsia="ＭＳ ゴシック" w:hAnsi="ＭＳ ゴシック" w:hint="eastAsia"/>
                    <w:szCs w:val="24"/>
                  </w:rPr>
                  <w:t>☐</w:t>
                </w:r>
              </w:p>
            </w:sdtContent>
          </w:sdt>
          <w:p w14:paraId="269D599E" w14:textId="77777777" w:rsidR="00FC2753" w:rsidRDefault="00FC2753" w:rsidP="00FC2753">
            <w:pPr>
              <w:pStyle w:val="B1Mainbody"/>
              <w:rPr>
                <w:szCs w:val="24"/>
              </w:rPr>
            </w:pPr>
            <w:r w:rsidRPr="00273DDA">
              <w:rPr>
                <w:szCs w:val="24"/>
              </w:rPr>
              <w:t>YES</w:t>
            </w:r>
          </w:p>
          <w:p w14:paraId="7D83C1C9" w14:textId="77777777" w:rsidR="00FC2753" w:rsidRDefault="00FC2753" w:rsidP="00FC2753">
            <w:pPr>
              <w:pStyle w:val="B1Mainbody"/>
              <w:rPr>
                <w:szCs w:val="24"/>
              </w:rPr>
            </w:pPr>
          </w:p>
        </w:tc>
      </w:tr>
      <w:tr w:rsidR="00FC2753" w14:paraId="6759FB0C" w14:textId="77777777" w:rsidTr="00AE2F29">
        <w:tc>
          <w:tcPr>
            <w:tcW w:w="7998" w:type="dxa"/>
          </w:tcPr>
          <w:p w14:paraId="4F351822" w14:textId="1DFE7B55" w:rsidR="00FC2753" w:rsidRPr="00FC2753" w:rsidRDefault="0046117E" w:rsidP="00FC2753">
            <w:pPr>
              <w:pStyle w:val="B1Mainbody"/>
              <w:rPr>
                <w:szCs w:val="24"/>
              </w:rPr>
            </w:pPr>
            <w:sdt>
              <w:sdtPr>
                <w:id w:val="1270658500"/>
                <w14:checkbox>
                  <w14:checked w14:val="0"/>
                  <w14:checkedState w14:val="2612" w14:font="ＭＳ ゴシック"/>
                  <w14:uncheckedState w14:val="2610" w14:font="ＭＳ ゴシック"/>
                </w14:checkbox>
              </w:sdtPr>
              <w:sdtEndPr/>
              <w:sdtContent>
                <w:r w:rsidR="00FC2753">
                  <w:rPr>
                    <w:rFonts w:ascii="ＭＳ ゴシック" w:eastAsia="ＭＳ ゴシック" w:hAnsi="ＭＳ ゴシック" w:hint="eastAsia"/>
                    <w:szCs w:val="24"/>
                  </w:rPr>
                  <w:t>☐</w:t>
                </w:r>
              </w:sdtContent>
            </w:sdt>
            <w:r w:rsidR="00FC2753">
              <w:rPr>
                <w:szCs w:val="24"/>
              </w:rPr>
              <w:t xml:space="preserve"> </w:t>
            </w:r>
            <w:r w:rsidR="00FC2753">
              <w:rPr>
                <w:rStyle w:val="formblue"/>
                <w:szCs w:val="24"/>
              </w:rPr>
              <w:t xml:space="preserve">  I agree*</w:t>
            </w:r>
          </w:p>
        </w:tc>
        <w:tc>
          <w:tcPr>
            <w:tcW w:w="1019" w:type="dxa"/>
          </w:tcPr>
          <w:p w14:paraId="42EBB3B5" w14:textId="77777777" w:rsidR="00FC2753" w:rsidRDefault="00FC2753" w:rsidP="00FC2753">
            <w:pPr>
              <w:pStyle w:val="B1Mainbody"/>
              <w:rPr>
                <w:szCs w:val="24"/>
              </w:rPr>
            </w:pPr>
          </w:p>
        </w:tc>
      </w:tr>
    </w:tbl>
    <w:p w14:paraId="0200E277" w14:textId="77777777" w:rsidR="00FC2753" w:rsidRPr="002F0AE4" w:rsidRDefault="00FC2753" w:rsidP="00FC2753">
      <w:pPr>
        <w:pStyle w:val="B1Mainbody"/>
      </w:pPr>
    </w:p>
    <w:tbl>
      <w:tblPr>
        <w:tblStyle w:val="af3"/>
        <w:tblW w:w="0" w:type="auto"/>
        <w:tblLook w:val="04A0" w:firstRow="1" w:lastRow="0" w:firstColumn="1" w:lastColumn="0" w:noHBand="0" w:noVBand="1"/>
      </w:tblPr>
      <w:tblGrid>
        <w:gridCol w:w="4508"/>
      </w:tblGrid>
      <w:tr w:rsidR="00FC2753" w14:paraId="549ECF91" w14:textId="77777777" w:rsidTr="00AE2F29">
        <w:tc>
          <w:tcPr>
            <w:tcW w:w="4508" w:type="dxa"/>
          </w:tcPr>
          <w:p w14:paraId="76FCA04E" w14:textId="77777777" w:rsidR="00FC2753" w:rsidRDefault="00FC2753" w:rsidP="00FC2753">
            <w:pPr>
              <w:pStyle w:val="B1Mainbody"/>
            </w:pPr>
            <w:r>
              <w:t>Name**</w:t>
            </w:r>
          </w:p>
        </w:tc>
      </w:tr>
      <w:tr w:rsidR="00FC2753" w14:paraId="395422D1" w14:textId="77777777" w:rsidTr="00AE2F29">
        <w:tc>
          <w:tcPr>
            <w:tcW w:w="4508" w:type="dxa"/>
          </w:tcPr>
          <w:p w14:paraId="6B8DC890" w14:textId="77777777" w:rsidR="00FC2753" w:rsidRPr="0CF79469" w:rsidRDefault="00FC2753" w:rsidP="00FC2753">
            <w:pPr>
              <w:pStyle w:val="B1Mainbody"/>
            </w:pPr>
            <w:r>
              <w:t>Organization *</w:t>
            </w:r>
          </w:p>
        </w:tc>
      </w:tr>
      <w:tr w:rsidR="00FC2753" w14:paraId="03C9A405" w14:textId="77777777" w:rsidTr="00AE2F29">
        <w:tc>
          <w:tcPr>
            <w:tcW w:w="4508" w:type="dxa"/>
          </w:tcPr>
          <w:p w14:paraId="6BC871FB" w14:textId="77777777" w:rsidR="00FC2753" w:rsidRDefault="00FC2753" w:rsidP="00FC2753">
            <w:pPr>
              <w:pStyle w:val="B1Mainbody"/>
            </w:pPr>
            <w:r w:rsidRPr="0CF79469">
              <w:t>Position</w:t>
            </w:r>
            <w:r>
              <w:t>*</w:t>
            </w:r>
          </w:p>
        </w:tc>
      </w:tr>
      <w:tr w:rsidR="00FC2753" w14:paraId="237802A4" w14:textId="77777777" w:rsidTr="00AE2F29">
        <w:tc>
          <w:tcPr>
            <w:tcW w:w="4508" w:type="dxa"/>
          </w:tcPr>
          <w:p w14:paraId="69A614C7" w14:textId="77777777" w:rsidR="00FC2753" w:rsidRDefault="00FC2753" w:rsidP="00FC2753">
            <w:pPr>
              <w:pStyle w:val="B1Mainbody"/>
            </w:pPr>
            <w:r>
              <w:t>Country*</w:t>
            </w:r>
          </w:p>
        </w:tc>
      </w:tr>
      <w:tr w:rsidR="00FC2753" w14:paraId="74975C8F" w14:textId="77777777" w:rsidTr="00AE2F29">
        <w:tc>
          <w:tcPr>
            <w:tcW w:w="4508" w:type="dxa"/>
          </w:tcPr>
          <w:p w14:paraId="4E0A1A14" w14:textId="77777777" w:rsidR="00FC2753" w:rsidRDefault="00FC2753" w:rsidP="00FC2753">
            <w:pPr>
              <w:pStyle w:val="B1Mainbody"/>
            </w:pPr>
            <w:r>
              <w:t>Date*</w:t>
            </w:r>
          </w:p>
        </w:tc>
      </w:tr>
    </w:tbl>
    <w:p w14:paraId="176982D3" w14:textId="77777777" w:rsidR="00B23460" w:rsidRDefault="00B23460" w:rsidP="00FC2753">
      <w:pPr>
        <w:pStyle w:val="B1Mainbody"/>
      </w:pPr>
    </w:p>
    <w:p w14:paraId="6DC6DE58" w14:textId="2E65EE08" w:rsidR="00FC2753" w:rsidRPr="00272D6D" w:rsidRDefault="00FC2753" w:rsidP="00FC2753">
      <w:pPr>
        <w:pStyle w:val="B1Mainbody"/>
      </w:pPr>
      <w:r w:rsidRPr="00272D6D">
        <w:t>*</w:t>
      </w:r>
      <w:r>
        <w:t>*</w:t>
      </w:r>
      <w:r w:rsidRPr="00272D6D">
        <w:t xml:space="preserve">The person </w:t>
      </w:r>
      <w:r>
        <w:t xml:space="preserve">submitting the application </w:t>
      </w:r>
      <w:r w:rsidRPr="00272D6D">
        <w:t xml:space="preserve">is the </w:t>
      </w:r>
      <w:r>
        <w:t xml:space="preserve">responsible for the application at the UNWTO Member State </w:t>
      </w:r>
    </w:p>
    <w:p w14:paraId="1C0BAB89" w14:textId="77777777" w:rsidR="00277DD8" w:rsidRPr="00435559" w:rsidRDefault="00277DD8">
      <w:pPr>
        <w:rPr>
          <w:rFonts w:asciiTheme="majorHAnsi" w:eastAsiaTheme="majorEastAsia" w:hAnsiTheme="majorHAnsi" w:cs="Times New Roman (Headings CS)"/>
          <w:b/>
          <w:color w:val="00B050"/>
          <w:spacing w:val="20"/>
          <w:sz w:val="32"/>
          <w:szCs w:val="32"/>
        </w:rPr>
      </w:pPr>
    </w:p>
    <w:p w14:paraId="29C30D3C" w14:textId="0C5DD136" w:rsidR="00277DD8" w:rsidRDefault="00277DD8">
      <w:pPr>
        <w:rPr>
          <w:lang w:val="en-US"/>
        </w:rPr>
      </w:pPr>
    </w:p>
    <w:p w14:paraId="3B5CDA3A" w14:textId="1EB3C0C5" w:rsidR="005B1BE0" w:rsidRDefault="001A7952" w:rsidP="005B1BE0">
      <w:pPr>
        <w:rPr>
          <w:lang w:val="en-US"/>
        </w:rPr>
      </w:pPr>
      <w:r>
        <w:rPr>
          <w:lang w:val="en-US"/>
        </w:rPr>
        <w:br w:type="page"/>
      </w:r>
      <w:bookmarkEnd w:id="1"/>
    </w:p>
    <w:p w14:paraId="47DD7AE2" w14:textId="0905B77D" w:rsidR="005B1BE0" w:rsidRPr="005B1BE0" w:rsidRDefault="005B1BE0"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p>
    <w:p w14:paraId="5FB43A5B" w14:textId="3B4372BF" w:rsidR="00760BCF" w:rsidRPr="006246F6" w:rsidRDefault="00352FB8" w:rsidP="006F7260">
      <w:pPr>
        <w:pStyle w:val="GlossaryBiblio"/>
        <w:ind w:left="0" w:firstLine="0"/>
      </w:pPr>
      <w:r>
        <w:rPr>
          <w:noProof/>
          <w:lang w:val="en-US" w:eastAsia="ja-JP"/>
        </w:rPr>
        <mc:AlternateContent>
          <mc:Choice Requires="wps">
            <w:drawing>
              <wp:anchor distT="0" distB="0" distL="114300" distR="114300" simplePos="0" relativeHeight="251654143" behindDoc="1" locked="0" layoutInCell="1" allowOverlap="1" wp14:anchorId="57DF00F0" wp14:editId="2595CBC6">
                <wp:simplePos x="0" y="0"/>
                <wp:positionH relativeFrom="page">
                  <wp:align>right</wp:align>
                </wp:positionH>
                <wp:positionV relativeFrom="paragraph">
                  <wp:posOffset>-1069502</wp:posOffset>
                </wp:positionV>
                <wp:extent cx="7552690" cy="11034291"/>
                <wp:effectExtent l="0" t="0" r="0"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margin-left:543.5pt;margin-top:-84.2pt;width:594.7pt;height:868.85pt;z-index:-2516623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" fillcolor="#00b050" stroked="f" strokeweight="1pt">
                <v:path arrowok="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7777777" w:rsidR="003C3CC5" w:rsidRPr="00215321" w:rsidRDefault="00752D80" w:rsidP="00A54D85">
      <w:pPr>
        <w:ind w:right="-8"/>
      </w:pPr>
      <w:r>
        <w:rPr>
          <w:noProof/>
          <w:lang w:val="en-US" w:eastAsia="ja-JP"/>
        </w:rPr>
        <w:drawing>
          <wp:anchor distT="0" distB="0" distL="114300" distR="114300" simplePos="0" relativeHeight="251669504" behindDoc="0" locked="0" layoutInCell="1" allowOverlap="1" wp14:anchorId="5D2B9C99" wp14:editId="6D239403">
            <wp:simplePos x="0" y="0"/>
            <wp:positionH relativeFrom="column">
              <wp:posOffset>-83185</wp:posOffset>
            </wp:positionH>
            <wp:positionV relativeFrom="paragraph">
              <wp:posOffset>4965700</wp:posOffset>
            </wp:positionV>
            <wp:extent cx="204089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0890" cy="789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ja-JP"/>
        </w:rPr>
        <w:drawing>
          <wp:anchor distT="0" distB="0" distL="114300" distR="114300" simplePos="0" relativeHeight="251670528" behindDoc="0" locked="0" layoutInCell="1" allowOverlap="1" wp14:anchorId="08F22FA7" wp14:editId="4E1AD72F">
            <wp:simplePos x="0" y="0"/>
            <wp:positionH relativeFrom="column">
              <wp:posOffset>144145</wp:posOffset>
            </wp:positionH>
            <wp:positionV relativeFrom="paragraph">
              <wp:posOffset>6427470</wp:posOffset>
            </wp:positionV>
            <wp:extent cx="1600200" cy="1339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 cstate="print">
                      <a:extLst>
                        <a:ext uri="{28A0092B-C50C-407E-A947-70E740481C1C}">
                          <a14:useLocalDpi xmlns:a14="http://schemas.microsoft.com/office/drawing/2010/main" val="0"/>
                        </a:ext>
                      </a:extLst>
                    </a:blip>
                    <a:srcRect l="14062" t="17519" r="14177" b="16623"/>
                    <a:stretch/>
                  </pic:blipFill>
                  <pic:spPr bwMode="auto">
                    <a:xfrm>
                      <a:off x="0" y="0"/>
                      <a:ext cx="160020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5F8">
        <w:rPr>
          <w:noProof/>
          <w:lang w:val="en-US" w:eastAsia="ja-JP"/>
        </w:rPr>
        <mc:AlternateContent>
          <mc:Choice Requires="wps">
            <w:drawing>
              <wp:anchor distT="0" distB="0" distL="114300" distR="114300" simplePos="0" relativeHeight="251667456" behindDoc="0" locked="0" layoutInCell="1" allowOverlap="1" wp14:anchorId="76BE04C8" wp14:editId="72CA5D45">
                <wp:simplePos x="0" y="0"/>
                <wp:positionH relativeFrom="column">
                  <wp:posOffset>2551430</wp:posOffset>
                </wp:positionH>
                <wp:positionV relativeFrom="paragraph">
                  <wp:posOffset>4725035</wp:posOffset>
                </wp:positionV>
                <wp:extent cx="3474720" cy="3194685"/>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60A019B3" w14:textId="450DD450" w:rsidR="00CA2C26" w:rsidRDefault="00CA2C26" w:rsidP="00CA2C26">
                            <w:pPr>
                              <w:jc w:val="both"/>
                              <w:rPr>
                                <w:color w:val="FFFFFF" w:themeColor="background1"/>
                                <w:sz w:val="18"/>
                                <w:szCs w:val="18"/>
                              </w:rPr>
                            </w:pPr>
                            <w:r w:rsidRPr="00CA2C26">
                              <w:rPr>
                                <w:color w:val="FFFFFF" w:themeColor="background1"/>
                                <w:sz w:val="18"/>
                                <w:szCs w:val="18"/>
                              </w:rPr>
                              <w:t xml:space="preserve">With the vision of making tourism a positive force for transformation, rural development and community wellbeing, the </w:t>
                            </w:r>
                            <w:r w:rsidRPr="00CA2C26">
                              <w:rPr>
                                <w:b/>
                                <w:bCs/>
                                <w:color w:val="FFFFFF" w:themeColor="background1"/>
                                <w:sz w:val="18"/>
                                <w:szCs w:val="18"/>
                              </w:rPr>
                              <w:t>Best Tourism Villages by UNWTO</w:t>
                            </w:r>
                            <w:r w:rsidRPr="00CA2C26">
                              <w:rPr>
                                <w:color w:val="FFFFFF" w:themeColor="background1"/>
                                <w:sz w:val="18"/>
                                <w:szCs w:val="18"/>
                              </w:rPr>
                              <w:t xml:space="preserve"> pilot initiative seeks to advance the role of tourism in valuing and safeguarding rural villages along with their associated landscapes, knowledge systems, biological and cultural diversity, local values and activities.</w:t>
                            </w:r>
                          </w:p>
                          <w:p w14:paraId="3E96DD13" w14:textId="77777777" w:rsidR="00CA2C26" w:rsidRDefault="00CA2C26" w:rsidP="00CA2C26">
                            <w:pPr>
                              <w:jc w:val="both"/>
                              <w:rPr>
                                <w:color w:val="FFFFFF" w:themeColor="background1"/>
                                <w:sz w:val="18"/>
                                <w:szCs w:val="18"/>
                              </w:rPr>
                            </w:pPr>
                          </w:p>
                          <w:p w14:paraId="169FA7BE" w14:textId="7906C114" w:rsidR="00196927" w:rsidRPr="00196927" w:rsidRDefault="00196927" w:rsidP="00CA2C26">
                            <w:pPr>
                              <w:jc w:val="both"/>
                              <w:rPr>
                                <w:color w:val="FFFFFF" w:themeColor="background1"/>
                                <w:sz w:val="18"/>
                                <w:szCs w:val="18"/>
                              </w:rPr>
                            </w:pPr>
                            <w:r w:rsidRPr="00196927">
                              <w:rPr>
                                <w:color w:val="FFFFFF" w:themeColor="background1"/>
                                <w:sz w:val="18"/>
                                <w:szCs w:val="18"/>
                              </w:rPr>
                              <w:t xml:space="preserve">The </w:t>
                            </w:r>
                            <w:r w:rsidRPr="007C4C2B">
                              <w:rPr>
                                <w:b/>
                                <w:bCs/>
                                <w:color w:val="FFFFFF" w:themeColor="background1"/>
                                <w:sz w:val="18"/>
                                <w:szCs w:val="18"/>
                              </w:rPr>
                              <w:t>World Tourism Organization (UNWTO),</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159 countries, 6 territories, 2 permanent observers and over 500 Affiliate Members.</w:t>
                            </w:r>
                          </w:p>
                          <w:p w14:paraId="05F2E06B" w14:textId="77777777" w:rsidR="007C4C2B" w:rsidRDefault="007C4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3" type="#_x0000_t202" style="position:absolute;margin-left:200.9pt;margin-top:372.05pt;width:273.6pt;height:2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" filled="f" stroked="f" strokeweight=".5pt">
                <v:path arrowok="t"/>
                <v:textbox>
                  <w:txbxContent>
                    <w:p w14:paraId="60A019B3" w14:textId="450DD450" w:rsidR="00CA2C26" w:rsidRDefault="00CA2C26" w:rsidP="00CA2C26">
                      <w:pPr>
                        <w:jc w:val="both"/>
                        <w:rPr>
                          <w:color w:val="FFFFFF" w:themeColor="background1"/>
                          <w:sz w:val="18"/>
                          <w:szCs w:val="18"/>
                        </w:rPr>
                      </w:pPr>
                      <w:r w:rsidRPr="00CA2C26">
                        <w:rPr>
                          <w:color w:val="FFFFFF" w:themeColor="background1"/>
                          <w:sz w:val="18"/>
                          <w:szCs w:val="18"/>
                        </w:rPr>
                        <w:t xml:space="preserve">With the vision of making tourism a positive force for transformation, rural development and community wellbeing, the </w:t>
                      </w:r>
                      <w:r w:rsidRPr="00CA2C26">
                        <w:rPr>
                          <w:b/>
                          <w:bCs/>
                          <w:color w:val="FFFFFF" w:themeColor="background1"/>
                          <w:sz w:val="18"/>
                          <w:szCs w:val="18"/>
                        </w:rPr>
                        <w:t>Best Tourism Villages by UNWTO</w:t>
                      </w:r>
                      <w:r w:rsidRPr="00CA2C26">
                        <w:rPr>
                          <w:color w:val="FFFFFF" w:themeColor="background1"/>
                          <w:sz w:val="18"/>
                          <w:szCs w:val="18"/>
                        </w:rPr>
                        <w:t xml:space="preserve"> pilot initiative seeks to advance the role of tourism in valuing and safeguarding rural villages along with their associated landscapes, knowledge systems, biological and cultural diversity, local values and activities.</w:t>
                      </w:r>
                    </w:p>
                    <w:p w14:paraId="3E96DD13" w14:textId="77777777" w:rsidR="00CA2C26" w:rsidRDefault="00CA2C26" w:rsidP="00CA2C26">
                      <w:pPr>
                        <w:jc w:val="both"/>
                        <w:rPr>
                          <w:color w:val="FFFFFF" w:themeColor="background1"/>
                          <w:sz w:val="18"/>
                          <w:szCs w:val="18"/>
                        </w:rPr>
                      </w:pPr>
                    </w:p>
                    <w:p w14:paraId="169FA7BE" w14:textId="7906C114" w:rsidR="00196927" w:rsidRPr="00196927" w:rsidRDefault="00196927" w:rsidP="00CA2C26">
                      <w:pPr>
                        <w:jc w:val="both"/>
                        <w:rPr>
                          <w:color w:val="FFFFFF" w:themeColor="background1"/>
                          <w:sz w:val="18"/>
                          <w:szCs w:val="18"/>
                        </w:rPr>
                      </w:pPr>
                      <w:r w:rsidRPr="00196927">
                        <w:rPr>
                          <w:color w:val="FFFFFF" w:themeColor="background1"/>
                          <w:sz w:val="18"/>
                          <w:szCs w:val="18"/>
                        </w:rPr>
                        <w:t xml:space="preserve">The </w:t>
                      </w:r>
                      <w:r w:rsidRPr="007C4C2B">
                        <w:rPr>
                          <w:b/>
                          <w:bCs/>
                          <w:color w:val="FFFFFF" w:themeColor="background1"/>
                          <w:sz w:val="18"/>
                          <w:szCs w:val="18"/>
                        </w:rPr>
                        <w:t>World Tourism Organization (UNWTO),</w:t>
                      </w:r>
                      <w:r w:rsidRPr="00196927">
                        <w:rPr>
                          <w:color w:val="FFFFFF" w:themeColor="background1"/>
                          <w:sz w:val="18"/>
                          <w:szCs w:val="18"/>
                        </w:rPr>
                        <w:t xml:space="preserve"> </w:t>
                      </w:r>
                      <w:r w:rsidRPr="007C4C2B">
                        <w:rPr>
                          <w:color w:val="FFFFFF" w:themeColor="background1"/>
                          <w:sz w:val="18"/>
                          <w:szCs w:val="18"/>
                        </w:rPr>
                        <w:t>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159 countries, 6 territories, 2 permanent observers and over 500 Affiliate Members.</w:t>
                      </w:r>
                    </w:p>
                    <w:p w14:paraId="05F2E06B" w14:textId="77777777" w:rsidR="007C4C2B" w:rsidRDefault="007C4C2B"/>
                  </w:txbxContent>
                </v:textbox>
              </v:shape>
            </w:pict>
          </mc:Fallback>
        </mc:AlternateContent>
      </w:r>
      <w:r w:rsidR="004905F8">
        <w:rPr>
          <w:noProof/>
          <w:lang w:val="en-US" w:eastAsia="ja-JP"/>
        </w:rPr>
        <mc:AlternateContent>
          <mc:Choice Requires="wps">
            <w:drawing>
              <wp:anchor distT="0" distB="0" distL="114299" distR="114299" simplePos="0" relativeHeight="251668480" behindDoc="0" locked="0" layoutInCell="1" allowOverlap="1" wp14:anchorId="58692091" wp14:editId="5413484C">
                <wp:simplePos x="0" y="0"/>
                <wp:positionH relativeFrom="column">
                  <wp:posOffset>2335529</wp:posOffset>
                </wp:positionH>
                <wp:positionV relativeFrom="paragraph">
                  <wp:posOffset>3448685</wp:posOffset>
                </wp:positionV>
                <wp:extent cx="0" cy="4726305"/>
                <wp:effectExtent l="0" t="0" r="0" b="0"/>
                <wp:wrapNone/>
                <wp:docPr id="1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263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left:0;text-align:lef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3.9pt,271.55pt" to="183.9pt,6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" strokecolor="white [3212]" strokeweight="1pt">
                <v:stroke joinstyle="miter"/>
                <o:lock v:ext="edit" shapetype="f"/>
              </v:lin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9DD10" w14:textId="77777777" w:rsidR="003A24FA" w:rsidRDefault="003A24FA" w:rsidP="005F2E01">
      <w:pPr>
        <w:spacing w:after="0" w:line="240" w:lineRule="auto"/>
      </w:pPr>
      <w:r>
        <w:separator/>
      </w:r>
    </w:p>
    <w:p w14:paraId="478278D7" w14:textId="77777777" w:rsidR="003A24FA" w:rsidRDefault="003A24FA"/>
  </w:endnote>
  <w:endnote w:type="continuationSeparator" w:id="0">
    <w:p w14:paraId="2DC4DC11" w14:textId="77777777" w:rsidR="003A24FA" w:rsidRDefault="003A24FA" w:rsidP="005F2E01">
      <w:pPr>
        <w:spacing w:after="0" w:line="240" w:lineRule="auto"/>
      </w:pPr>
      <w:r>
        <w:continuationSeparator/>
      </w:r>
    </w:p>
    <w:p w14:paraId="743B443A" w14:textId="77777777" w:rsidR="003A24FA" w:rsidRDefault="003A2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明朝B">
    <w:panose1 w:val="02020809000000000000"/>
    <w:charset w:val="80"/>
    <w:family w:val="roman"/>
    <w:pitch w:val="fixed"/>
    <w:sig w:usb0="80000281" w:usb1="28C76CF8" w:usb2="00000010" w:usb3="00000000" w:csb0="00020000" w:csb1="00000000"/>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200EA" w14:textId="0A997408" w:rsidR="006351A0" w:rsidRPr="006351A0" w:rsidRDefault="006351A0" w:rsidP="006351A0">
    <w:pPr>
      <w:pStyle w:val="a4"/>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006351A0">
      <w:rPr>
        <w:color w:val="A5A5A5" w:themeColor="background2" w:themeShade="BF"/>
        <w:lang w:val="en-US"/>
      </w:rPr>
      <w:t xml:space="preserve">Last modified: </w:t>
    </w:r>
    <w:r w:rsidRPr="006351A0">
      <w:rPr>
        <w:color w:val="A5A5A5" w:themeColor="background2" w:themeShade="BF"/>
        <w:lang w:val="es-ES"/>
      </w:rPr>
      <w:fldChar w:fldCharType="begin"/>
    </w:r>
    <w:r w:rsidRPr="006351A0">
      <w:rPr>
        <w:color w:val="A5A5A5" w:themeColor="background2" w:themeShade="BF"/>
      </w:rPr>
      <w:instrText xml:space="preserve"> DATE \@ "d MMMM yyyy" </w:instrText>
    </w:r>
    <w:r w:rsidRPr="006351A0">
      <w:rPr>
        <w:color w:val="A5A5A5" w:themeColor="background2" w:themeShade="BF"/>
        <w:lang w:val="es-ES"/>
      </w:rPr>
      <w:fldChar w:fldCharType="separate"/>
    </w:r>
    <w:r w:rsidR="0046117E">
      <w:rPr>
        <w:noProof/>
        <w:color w:val="A5A5A5" w:themeColor="background2" w:themeShade="BF"/>
      </w:rPr>
      <w:t>16 June 2021</w:t>
    </w:r>
    <w:r w:rsidRPr="006351A0">
      <w:rPr>
        <w:color w:val="A5A5A5" w:themeColor="background2" w:themeShade="BF"/>
        <w:lang w:val="es-ES"/>
      </w:rPr>
      <w:fldChar w:fldCharType="end"/>
    </w:r>
    <w:r w:rsidRPr="006351A0">
      <w:rPr>
        <w:color w:val="A5A5A5" w:themeColor="background2" w:themeShade="BF"/>
      </w:rPr>
      <w:tab/>
      <w:t>© 2021, World Tourism Organization (UNWTO).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AC243" w14:textId="77777777" w:rsidR="003A24FA" w:rsidRDefault="003A24FA" w:rsidP="005F2E01">
      <w:pPr>
        <w:spacing w:after="0" w:line="240" w:lineRule="auto"/>
      </w:pPr>
      <w:r>
        <w:separator/>
      </w:r>
    </w:p>
    <w:p w14:paraId="2E1B64ED" w14:textId="77777777" w:rsidR="003A24FA" w:rsidRDefault="003A24FA"/>
  </w:footnote>
  <w:footnote w:type="continuationSeparator" w:id="0">
    <w:p w14:paraId="2CECAF27" w14:textId="77777777" w:rsidR="003A24FA" w:rsidRDefault="003A24FA" w:rsidP="005F2E01">
      <w:pPr>
        <w:spacing w:after="0" w:line="240" w:lineRule="auto"/>
      </w:pPr>
      <w:r>
        <w:continuationSeparator/>
      </w:r>
    </w:p>
    <w:p w14:paraId="0F0834D3" w14:textId="77777777" w:rsidR="003A24FA" w:rsidRDefault="003A24FA"/>
  </w:footnote>
  <w:footnote w:id="1">
    <w:p w14:paraId="014CD4AD" w14:textId="77777777" w:rsidR="00FC2753" w:rsidRPr="001A7952" w:rsidRDefault="00FC2753" w:rsidP="00FC2753">
      <w:pPr>
        <w:pStyle w:val="af6"/>
        <w:jc w:val="both"/>
        <w:rPr>
          <w:color w:val="0070C0"/>
        </w:rPr>
      </w:pPr>
      <w:r w:rsidRPr="00753AD9">
        <w:rPr>
          <w:rStyle w:val="a6"/>
          <w:rFonts w:eastAsia="Times New Roman"/>
          <w:sz w:val="16"/>
          <w:lang w:val="es-ES_tradnl" w:eastAsia="es-ES"/>
        </w:rPr>
        <w:footnoteRef/>
      </w:r>
      <w:r w:rsidRPr="006E5D5B">
        <w:rPr>
          <w:rStyle w:val="a6"/>
          <w:rFonts w:ascii="Courier New" w:eastAsia="Times New Roman" w:hAnsi="Courier New"/>
          <w:lang w:val="en-GB" w:eastAsia="es-ES"/>
        </w:rPr>
        <w:t xml:space="preserve"> </w:t>
      </w:r>
      <w:r w:rsidRPr="006E5D5B">
        <w:rPr>
          <w:sz w:val="16"/>
          <w:szCs w:val="16"/>
          <w:lang w:val="en-GB"/>
        </w:rPr>
        <w:t>World Tourism Organization (2016)</w:t>
      </w:r>
      <w:r>
        <w:rPr>
          <w:sz w:val="16"/>
          <w:szCs w:val="16"/>
          <w:lang w:val="en-GB"/>
        </w:rPr>
        <w:t xml:space="preserve"> </w:t>
      </w:r>
      <w:r w:rsidRPr="00156D67">
        <w:rPr>
          <w:i/>
          <w:iCs/>
          <w:sz w:val="16"/>
          <w:szCs w:val="16"/>
          <w:lang w:val="en-GB"/>
        </w:rPr>
        <w:t xml:space="preserve">UNWTO Basic Documents, Volume I </w:t>
      </w:r>
      <w:r w:rsidRPr="00156D67">
        <w:rPr>
          <w:rFonts w:ascii="Cambria Math" w:hAnsi="Cambria Math" w:cs="Cambria Math"/>
          <w:i/>
          <w:iCs/>
          <w:sz w:val="16"/>
          <w:szCs w:val="16"/>
          <w:lang w:val="en-GB"/>
        </w:rPr>
        <w:t>‐</w:t>
      </w:r>
      <w:r w:rsidRPr="00156D67">
        <w:rPr>
          <w:i/>
          <w:iCs/>
          <w:sz w:val="16"/>
          <w:szCs w:val="16"/>
          <w:lang w:val="en-GB"/>
        </w:rPr>
        <w:t xml:space="preserve"> Statutes, Rules of Procedure, Agreements</w:t>
      </w:r>
      <w:r w:rsidRPr="00E262CA">
        <w:rPr>
          <w:i/>
          <w:iCs/>
          <w:sz w:val="16"/>
          <w:szCs w:val="16"/>
          <w:lang w:val="en-GB"/>
        </w:rPr>
        <w:t>, fifth edition</w:t>
      </w:r>
      <w:r>
        <w:rPr>
          <w:sz w:val="16"/>
          <w:szCs w:val="16"/>
          <w:lang w:val="en-GB"/>
        </w:rPr>
        <w:t xml:space="preserve">, UNWTO, Madrid. </w:t>
      </w:r>
      <w:hyperlink r:id="rId1" w:history="1">
        <w:r w:rsidRPr="001A7952">
          <w:rPr>
            <w:rStyle w:val="af"/>
            <w:rFonts w:eastAsia="Times New Roman"/>
            <w:color w:val="0070C0"/>
            <w:sz w:val="20"/>
            <w:szCs w:val="20"/>
            <w:lang w:eastAsia="es-ES"/>
          </w:rPr>
          <w:t>https://doi.org/10.18111/9789284417513</w:t>
        </w:r>
      </w:hyperlink>
    </w:p>
  </w:footnote>
  <w:footnote w:id="2">
    <w:p w14:paraId="7B87AA50" w14:textId="77777777" w:rsidR="00FC2753" w:rsidRPr="00287162" w:rsidRDefault="00FC2753" w:rsidP="00FC2753">
      <w:pPr>
        <w:pStyle w:val="ab"/>
        <w:jc w:val="both"/>
        <w:rPr>
          <w:rFonts w:ascii="Arial Narrow" w:hAnsi="Arial Narrow"/>
          <w:lang w:val="es-ES"/>
        </w:rPr>
      </w:pPr>
      <w:r w:rsidRPr="00753AD9">
        <w:rPr>
          <w:rStyle w:val="a6"/>
          <w:rFonts w:ascii="Arial Narrow" w:hAnsi="Arial Narrow"/>
          <w:sz w:val="16"/>
        </w:rPr>
        <w:footnoteRef/>
      </w:r>
      <w:r w:rsidRPr="00287162">
        <w:rPr>
          <w:rFonts w:ascii="Arial Narrow" w:hAnsi="Arial Narrow"/>
          <w:sz w:val="16"/>
          <w:lang w:val="es-ES"/>
        </w:rPr>
        <w:t xml:space="preserve"> </w:t>
      </w:r>
      <w:hyperlink r:id="rId2" w:history="1">
        <w:r w:rsidRPr="001A7952">
          <w:rPr>
            <w:rStyle w:val="af"/>
            <w:rFonts w:ascii="Arial Narrow" w:hAnsi="Arial Narrow"/>
            <w:color w:val="0070C0"/>
            <w:sz w:val="16"/>
            <w:lang w:val="es-ES"/>
          </w:rPr>
          <w:t>https://webunwto.s3.eu-west-1.amazonaws.com/imported_images/37802/gcetbrochureglobalcodeen.pdf</w:t>
        </w:r>
      </w:hyperlink>
      <w:r w:rsidRPr="001A7952">
        <w:rPr>
          <w:rFonts w:ascii="Arial Narrow" w:hAnsi="Arial Narrow"/>
          <w:color w:val="0070C0"/>
          <w:sz w:val="16"/>
          <w:lang w:val="es-ES"/>
        </w:rPr>
        <w:t xml:space="preserve"> </w:t>
      </w:r>
    </w:p>
  </w:footnote>
  <w:footnote w:id="3">
    <w:p w14:paraId="1E9DCB7B" w14:textId="09C9A404" w:rsidR="00FC2753" w:rsidRPr="000B4922" w:rsidRDefault="00FC2753" w:rsidP="00FC2753">
      <w:pPr>
        <w:pStyle w:val="af6"/>
        <w:jc w:val="both"/>
        <w:rPr>
          <w:sz w:val="16"/>
          <w:szCs w:val="16"/>
        </w:rPr>
      </w:pPr>
    </w:p>
  </w:footnote>
  <w:footnote w:id="4">
    <w:p w14:paraId="2693FBD6" w14:textId="77777777" w:rsidR="00FC2753" w:rsidRPr="00A37D08" w:rsidRDefault="00FC2753" w:rsidP="00FC2753">
      <w:pPr>
        <w:rPr>
          <w:sz w:val="16"/>
          <w:szCs w:val="16"/>
        </w:rPr>
      </w:pPr>
      <w:r w:rsidRPr="00F64AE1">
        <w:rPr>
          <w:rStyle w:val="a6"/>
          <w:sz w:val="16"/>
          <w:szCs w:val="16"/>
        </w:rPr>
        <w:footnoteRef/>
      </w:r>
      <w:r w:rsidRPr="00F64AE1">
        <w:rPr>
          <w:sz w:val="16"/>
          <w:szCs w:val="16"/>
          <w:lang w:val="en-US"/>
        </w:rPr>
        <w:t xml:space="preserve"> </w:t>
      </w:r>
      <w:r w:rsidRPr="00A37D08">
        <w:rPr>
          <w:rFonts w:ascii="Arial Narrow" w:hAnsi="Arial Narrow"/>
          <w:sz w:val="16"/>
          <w:szCs w:val="16"/>
        </w:rPr>
        <w:t xml:space="preserve">A/RES/601(XIX) available at </w:t>
      </w:r>
      <w:hyperlink r:id="rId3" w:history="1">
        <w:r w:rsidRPr="001A7952">
          <w:rPr>
            <w:rStyle w:val="af"/>
            <w:rFonts w:ascii="Arial Narrow" w:hAnsi="Arial Narrow"/>
            <w:color w:val="0070C0"/>
            <w:sz w:val="16"/>
            <w:szCs w:val="16"/>
          </w:rPr>
          <w:t>https://www.e-unwto.org/doi/pdf/10.18111/unwtogad.2011.1.q143011gl1856q48</w:t>
        </w:r>
      </w:hyperlink>
    </w:p>
    <w:p w14:paraId="16310587" w14:textId="77777777" w:rsidR="00FC2753" w:rsidRPr="004840FE" w:rsidRDefault="00FC2753" w:rsidP="00FC2753">
      <w:pPr>
        <w:pStyle w:val="ab"/>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3"/>
      </w:rPr>
      <w:id w:val="860550871"/>
      <w:docPartObj>
        <w:docPartGallery w:val="Page Numbers (Top of Page)"/>
        <w:docPartUnique/>
      </w:docPartObj>
    </w:sdtPr>
    <w:sdtEndPr>
      <w:rPr>
        <w:rStyle w:val="a3"/>
        <w:b/>
        <w:bCs/>
        <w:color w:val="0070C0"/>
        <w:sz w:val="18"/>
        <w:szCs w:val="18"/>
      </w:rPr>
    </w:sdtEndPr>
    <w:sdtContent>
      <w:p w14:paraId="2E510908" w14:textId="77777777" w:rsidR="00091B27" w:rsidRPr="00091B27" w:rsidRDefault="00091B27" w:rsidP="00091B27">
        <w:pPr>
          <w:framePr w:wrap="none" w:vAnchor="text" w:hAnchor="margin" w:y="1"/>
          <w:rPr>
            <w:rStyle w:val="a3"/>
            <w:b/>
            <w:bCs/>
            <w:color w:val="0070C0"/>
            <w:sz w:val="18"/>
            <w:szCs w:val="18"/>
          </w:rPr>
        </w:pPr>
        <w:r w:rsidRPr="00CA2C26">
          <w:rPr>
            <w:rStyle w:val="a3"/>
            <w:b/>
            <w:bCs/>
            <w:color w:val="00B050"/>
            <w:sz w:val="18"/>
            <w:szCs w:val="18"/>
          </w:rPr>
          <w:fldChar w:fldCharType="begin"/>
        </w:r>
        <w:r w:rsidRPr="00CA2C26">
          <w:rPr>
            <w:rStyle w:val="a3"/>
            <w:b/>
            <w:bCs/>
            <w:color w:val="00B050"/>
            <w:sz w:val="18"/>
            <w:szCs w:val="18"/>
          </w:rPr>
          <w:instrText xml:space="preserve"> PAGE </w:instrText>
        </w:r>
        <w:r w:rsidRPr="00CA2C26">
          <w:rPr>
            <w:rStyle w:val="a3"/>
            <w:b/>
            <w:bCs/>
            <w:color w:val="00B050"/>
            <w:sz w:val="18"/>
            <w:szCs w:val="18"/>
          </w:rPr>
          <w:fldChar w:fldCharType="separate"/>
        </w:r>
        <w:r w:rsidR="0046117E">
          <w:rPr>
            <w:rStyle w:val="a3"/>
            <w:b/>
            <w:bCs/>
            <w:noProof/>
            <w:color w:val="00B050"/>
            <w:sz w:val="18"/>
            <w:szCs w:val="18"/>
          </w:rPr>
          <w:t>4</w:t>
        </w:r>
        <w:r w:rsidRPr="00CA2C26">
          <w:rPr>
            <w:rStyle w:val="a3"/>
            <w:b/>
            <w:bCs/>
            <w:color w:val="00B050"/>
            <w:sz w:val="18"/>
            <w:szCs w:val="18"/>
          </w:rPr>
          <w:fldChar w:fldCharType="end"/>
        </w:r>
      </w:p>
    </w:sdtContent>
  </w:sdt>
  <w:p w14:paraId="75D43100" w14:textId="6119C399" w:rsidR="002E2A98" w:rsidRPr="00CA2C26" w:rsidRDefault="00881C80" w:rsidP="00881C80">
    <w:pPr>
      <w:tabs>
        <w:tab w:val="left" w:pos="426"/>
        <w:tab w:val="left" w:pos="851"/>
        <w:tab w:val="right" w:pos="9064"/>
      </w:tabs>
      <w:ind w:right="-8" w:firstLine="426"/>
      <w:rPr>
        <w:rFonts w:cs="Times New Roman (Body CS)"/>
        <w:b/>
        <w:bCs/>
        <w:color w:val="00B050"/>
        <w:spacing w:val="12"/>
        <w:kern w:val="4"/>
        <w:sz w:val="18"/>
        <w:szCs w:val="18"/>
        <w:lang w:val="en-US"/>
      </w:rPr>
    </w:pPr>
    <w:r w:rsidRPr="00CA2C26">
      <w:rPr>
        <w:rFonts w:cs="Times New Roman (Body CS)"/>
        <w:b/>
        <w:bCs/>
        <w:color w:val="00B050"/>
        <w:spacing w:val="12"/>
        <w:kern w:val="4"/>
        <w:sz w:val="18"/>
        <w:szCs w:val="18"/>
        <w:lang w:val="en-US"/>
      </w:rPr>
      <w:t>|</w:t>
    </w:r>
    <w:r w:rsidRPr="00CA2C26">
      <w:rPr>
        <w:rFonts w:cs="Times New Roman (Body CS)"/>
        <w:b/>
        <w:bCs/>
        <w:color w:val="00B050"/>
        <w:spacing w:val="12"/>
        <w:kern w:val="4"/>
        <w:sz w:val="18"/>
        <w:szCs w:val="18"/>
        <w:lang w:val="en-US"/>
      </w:rPr>
      <w:tab/>
    </w:r>
    <w:r w:rsidRPr="00CA2C26">
      <w:rPr>
        <w:rFonts w:cs="Times New Roman (Body CS)"/>
        <w:color w:val="00B050"/>
        <w:spacing w:val="12"/>
        <w:kern w:val="4"/>
        <w:sz w:val="18"/>
        <w:szCs w:val="18"/>
        <w:lang w:val="en-US"/>
      </w:rPr>
      <w:t xml:space="preserve">Best Tourism Villages </w:t>
    </w:r>
    <w:r w:rsidR="00CA2C26" w:rsidRPr="00CA2C26">
      <w:rPr>
        <w:rFonts w:cs="Times New Roman (Body CS)"/>
        <w:color w:val="00B050"/>
        <w:spacing w:val="12"/>
        <w:kern w:val="4"/>
        <w:sz w:val="18"/>
        <w:szCs w:val="18"/>
        <w:lang w:val="en-US"/>
      </w:rPr>
      <w:t>by UNWTO</w:t>
    </w:r>
    <w:r w:rsidRPr="00CA2C26">
      <w:rPr>
        <w:rFonts w:cs="Times New Roman (Body CS)"/>
        <w:b/>
        <w:bCs/>
        <w:color w:val="00B050"/>
        <w:spacing w:val="12"/>
        <w:kern w:val="4"/>
        <w:sz w:val="18"/>
        <w:szCs w:val="18"/>
        <w:lang w:val="en-US"/>
      </w:rPr>
      <w:tab/>
    </w:r>
    <w:r w:rsidR="003A5E86">
      <w:rPr>
        <w:rFonts w:cs="Times New Roman (Body CS)"/>
        <w:b/>
        <w:bCs/>
        <w:color w:val="00B050"/>
        <w:spacing w:val="12"/>
        <w:kern w:val="4"/>
        <w:sz w:val="18"/>
        <w:szCs w:val="18"/>
        <w:lang w:val="en-US"/>
      </w:rPr>
      <w:t>Application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20"/>
        <w:rFonts w:cs="Times New Roman (Body CS)"/>
        <w:b w:val="0"/>
        <w:bCs/>
        <w:spacing w:val="12"/>
        <w:kern w:val="4"/>
        <w:sz w:val="18"/>
        <w:szCs w:val="18"/>
      </w:rPr>
      <w:id w:val="-868672202"/>
      <w:docPartObj>
        <w:docPartGallery w:val="Page Numbers (Top of Page)"/>
        <w:docPartUnique/>
      </w:docPartObj>
    </w:sdtPr>
    <w:sdtEndPr>
      <w:rPr>
        <w:rStyle w:val="20"/>
      </w:rPr>
    </w:sdtEndPr>
    <w:sdtContent>
      <w:p w14:paraId="26B8E696" w14:textId="77777777" w:rsidR="00600948" w:rsidRPr="00637291" w:rsidRDefault="00600948" w:rsidP="00B91990">
        <w:pPr>
          <w:framePr w:wrap="none" w:vAnchor="text" w:hAnchor="margin" w:y="1"/>
          <w:rPr>
            <w:rStyle w:val="20"/>
            <w:rFonts w:cs="Times New Roman (Body CS)"/>
            <w:b w:val="0"/>
            <w:bCs/>
            <w:spacing w:val="12"/>
            <w:kern w:val="4"/>
            <w:sz w:val="18"/>
            <w:szCs w:val="18"/>
          </w:rPr>
        </w:pPr>
        <w:r w:rsidRPr="00CA2C26">
          <w:rPr>
            <w:rStyle w:val="20"/>
            <w:rFonts w:cs="Times New Roman (Body CS)"/>
            <w:b w:val="0"/>
            <w:bCs/>
            <w:spacing w:val="12"/>
            <w:kern w:val="4"/>
            <w:sz w:val="18"/>
            <w:szCs w:val="18"/>
          </w:rPr>
          <w:fldChar w:fldCharType="begin"/>
        </w:r>
        <w:r w:rsidRPr="00CA2C26">
          <w:rPr>
            <w:rStyle w:val="20"/>
            <w:rFonts w:cs="Times New Roman (Body CS)"/>
            <w:bCs/>
            <w:spacing w:val="12"/>
            <w:kern w:val="4"/>
            <w:sz w:val="18"/>
            <w:szCs w:val="18"/>
          </w:rPr>
          <w:instrText xml:space="preserve"> PAGE </w:instrText>
        </w:r>
        <w:r w:rsidRPr="00CA2C26">
          <w:rPr>
            <w:rStyle w:val="20"/>
            <w:rFonts w:cs="Times New Roman (Body CS)"/>
            <w:b w:val="0"/>
            <w:bCs/>
            <w:spacing w:val="12"/>
            <w:kern w:val="4"/>
            <w:sz w:val="18"/>
            <w:szCs w:val="18"/>
          </w:rPr>
          <w:fldChar w:fldCharType="separate"/>
        </w:r>
        <w:r w:rsidR="0046117E">
          <w:rPr>
            <w:rStyle w:val="20"/>
            <w:rFonts w:cs="Times New Roman (Body CS)"/>
            <w:bCs/>
            <w:noProof/>
            <w:spacing w:val="12"/>
            <w:kern w:val="4"/>
            <w:sz w:val="18"/>
            <w:szCs w:val="18"/>
          </w:rPr>
          <w:t>1</w:t>
        </w:r>
        <w:r w:rsidRPr="00CA2C26">
          <w:rPr>
            <w:rStyle w:val="20"/>
            <w:rFonts w:cs="Times New Roman (Body CS)"/>
            <w:b w:val="0"/>
            <w:bCs/>
            <w:spacing w:val="12"/>
            <w:kern w:val="4"/>
            <w:sz w:val="18"/>
            <w:szCs w:val="18"/>
          </w:rPr>
          <w:fldChar w:fldCharType="end"/>
        </w:r>
      </w:p>
    </w:sdtContent>
  </w:sdt>
  <w:p w14:paraId="1E72D00D" w14:textId="6E05E481" w:rsidR="00600948" w:rsidRPr="00CA2C26" w:rsidRDefault="00600948" w:rsidP="002E2A98">
    <w:pPr>
      <w:tabs>
        <w:tab w:val="left" w:pos="851"/>
        <w:tab w:val="right" w:pos="9064"/>
      </w:tabs>
      <w:ind w:firstLine="360"/>
      <w:rPr>
        <w:rFonts w:cs="Times New Roman (Body CS)"/>
        <w:color w:val="00B050"/>
        <w:spacing w:val="12"/>
        <w:kern w:val="4"/>
        <w:sz w:val="18"/>
        <w:szCs w:val="18"/>
        <w:lang w:val="en-US"/>
      </w:rPr>
    </w:pPr>
    <w:r w:rsidRPr="00CA2C26">
      <w:rPr>
        <w:rFonts w:cs="Times New Roman (Body CS)"/>
        <w:color w:val="00B050"/>
        <w:spacing w:val="12"/>
        <w:kern w:val="4"/>
        <w:sz w:val="18"/>
        <w:szCs w:val="18"/>
        <w:lang w:val="en-US"/>
      </w:rPr>
      <w:t>|</w:t>
    </w:r>
    <w:r w:rsidRPr="00CA2C26">
      <w:rPr>
        <w:rFonts w:cs="Times New Roman (Body CS)"/>
        <w:color w:val="00B050"/>
        <w:spacing w:val="12"/>
        <w:kern w:val="4"/>
        <w:sz w:val="18"/>
        <w:szCs w:val="18"/>
        <w:lang w:val="en-US"/>
      </w:rPr>
      <w:tab/>
      <w:t xml:space="preserve">Best Tourism Villages </w:t>
    </w:r>
    <w:r w:rsidR="00CA2C26" w:rsidRPr="00CA2C26">
      <w:rPr>
        <w:rFonts w:cs="Times New Roman (Body CS)"/>
        <w:color w:val="00B050"/>
        <w:spacing w:val="12"/>
        <w:kern w:val="4"/>
        <w:sz w:val="18"/>
        <w:szCs w:val="18"/>
        <w:lang w:val="en-US"/>
      </w:rPr>
      <w:t>by UNWTO</w:t>
    </w:r>
    <w:r w:rsidRPr="00CA2C26">
      <w:rPr>
        <w:rFonts w:cs="Times New Roman (Body CS)"/>
        <w:color w:val="00B050"/>
        <w:spacing w:val="12"/>
        <w:kern w:val="4"/>
        <w:sz w:val="18"/>
        <w:szCs w:val="18"/>
        <w:lang w:val="en-US"/>
      </w:rPr>
      <w:tab/>
    </w:r>
    <w:r w:rsidR="003A5E86">
      <w:rPr>
        <w:rFonts w:cs="Times New Roman (Body CS)"/>
        <w:b/>
        <w:bCs/>
        <w:color w:val="00B050"/>
        <w:spacing w:val="12"/>
        <w:kern w:val="4"/>
        <w:sz w:val="18"/>
        <w:szCs w:val="18"/>
        <w:lang w:val="en-US"/>
      </w:rPr>
      <w:t>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075535"/>
    <w:multiLevelType w:val="multilevel"/>
    <w:tmpl w:val="4DFAE91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647B4A"/>
    <w:multiLevelType w:val="multilevel"/>
    <w:tmpl w:val="4BFC656A"/>
    <w:lvl w:ilvl="0">
      <w:start w:val="1"/>
      <w:numFmt w:val="decimal"/>
      <w:pStyle w:val="1"/>
      <w:lvlText w:val="%1."/>
      <w:lvlJc w:val="left"/>
      <w:pPr>
        <w:ind w:left="851" w:hanging="851"/>
      </w:pPr>
      <w:rPr>
        <w:b/>
        <w:bCs/>
        <w:i w:val="0"/>
        <w:iCs w:val="0"/>
        <w:caps w:val="0"/>
        <w:smallCaps w:val="0"/>
        <w:strike w:val="0"/>
        <w:dstrike w:val="0"/>
        <w:noProof w:val="0"/>
        <w:vanish w:val="0"/>
        <w:color w:val="00B05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B1F4123"/>
    <w:multiLevelType w:val="hybridMultilevel"/>
    <w:tmpl w:val="D704477E"/>
    <w:lvl w:ilvl="0" w:tplc="4892719A">
      <w:start w:val="12"/>
      <w:numFmt w:val="bullet"/>
      <w:lvlText w:val="•"/>
      <w:lvlJc w:val="left"/>
      <w:pPr>
        <w:ind w:left="720" w:hanging="360"/>
      </w:pPr>
      <w:rPr>
        <w:rFonts w:ascii="Arial" w:hAnsi="Arial" w:hint="default"/>
        <w:b w:val="0"/>
        <w:bCs w:val="0"/>
        <w:i w:val="0"/>
        <w:iCs w:val="0"/>
        <w:color w:val="00B05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3"/>
  </w:num>
  <w:num w:numId="4">
    <w:abstractNumId w:val="11"/>
  </w:num>
  <w:num w:numId="5">
    <w:abstractNumId w:val="8"/>
  </w:num>
  <w:num w:numId="6">
    <w:abstractNumId w:val="17"/>
  </w:num>
  <w:num w:numId="7">
    <w:abstractNumId w:val="20"/>
  </w:num>
  <w:num w:numId="8">
    <w:abstractNumId w:val="14"/>
  </w:num>
  <w:num w:numId="9">
    <w:abstractNumId w:val="9"/>
  </w:num>
  <w:num w:numId="10">
    <w:abstractNumId w:val="15"/>
  </w:num>
  <w:num w:numId="11">
    <w:abstractNumId w:val="18"/>
  </w:num>
  <w:num w:numId="12">
    <w:abstractNumId w:val="4"/>
  </w:num>
  <w:num w:numId="13">
    <w:abstractNumId w:val="1"/>
  </w:num>
  <w:num w:numId="14">
    <w:abstractNumId w:val="7"/>
  </w:num>
  <w:num w:numId="15">
    <w:abstractNumId w:val="10"/>
  </w:num>
  <w:num w:numId="16">
    <w:abstractNumId w:val="12"/>
  </w:num>
  <w:num w:numId="17">
    <w:abstractNumId w:val="19"/>
  </w:num>
  <w:num w:numId="18">
    <w:abstractNumId w:val="22"/>
  </w:num>
  <w:num w:numId="19">
    <w:abstractNumId w:val="21"/>
  </w:num>
  <w:num w:numId="20">
    <w:abstractNumId w:val="24"/>
  </w:num>
  <w:num w:numId="21">
    <w:abstractNumId w:val="3"/>
  </w:num>
  <w:num w:numId="22">
    <w:abstractNumId w:val="6"/>
  </w:num>
  <w:num w:numId="23">
    <w:abstractNumId w:val="5"/>
  </w:num>
  <w:num w:numId="24">
    <w:abstractNumId w:val="0"/>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drawingGridHorizontalSpacing w:val="120"/>
  <w:displayHorizont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C26"/>
    <w:rsid w:val="00004C8B"/>
    <w:rsid w:val="00007327"/>
    <w:rsid w:val="000162E0"/>
    <w:rsid w:val="00016D1E"/>
    <w:rsid w:val="00030EF5"/>
    <w:rsid w:val="00031F99"/>
    <w:rsid w:val="0004032F"/>
    <w:rsid w:val="00053D28"/>
    <w:rsid w:val="00070975"/>
    <w:rsid w:val="00071E34"/>
    <w:rsid w:val="00080C0B"/>
    <w:rsid w:val="00091512"/>
    <w:rsid w:val="00091B27"/>
    <w:rsid w:val="000B0CA5"/>
    <w:rsid w:val="000B4922"/>
    <w:rsid w:val="000B6B6F"/>
    <w:rsid w:val="000C0E67"/>
    <w:rsid w:val="000C14C7"/>
    <w:rsid w:val="000C2DBD"/>
    <w:rsid w:val="000C377D"/>
    <w:rsid w:val="000D19F1"/>
    <w:rsid w:val="000D1E4E"/>
    <w:rsid w:val="000D2003"/>
    <w:rsid w:val="000D6517"/>
    <w:rsid w:val="000E0B65"/>
    <w:rsid w:val="000F2F9E"/>
    <w:rsid w:val="00102E85"/>
    <w:rsid w:val="00106993"/>
    <w:rsid w:val="00106A32"/>
    <w:rsid w:val="00106AD6"/>
    <w:rsid w:val="00111F7A"/>
    <w:rsid w:val="0011680F"/>
    <w:rsid w:val="00126DBD"/>
    <w:rsid w:val="0015699B"/>
    <w:rsid w:val="00160AFB"/>
    <w:rsid w:val="0016365C"/>
    <w:rsid w:val="0017489C"/>
    <w:rsid w:val="00176DBC"/>
    <w:rsid w:val="001777EF"/>
    <w:rsid w:val="001805EC"/>
    <w:rsid w:val="00191A2A"/>
    <w:rsid w:val="00194FE8"/>
    <w:rsid w:val="00196927"/>
    <w:rsid w:val="001969BF"/>
    <w:rsid w:val="001A6F7E"/>
    <w:rsid w:val="001A7952"/>
    <w:rsid w:val="001B0C7D"/>
    <w:rsid w:val="001B182D"/>
    <w:rsid w:val="001C1560"/>
    <w:rsid w:val="001C7BE0"/>
    <w:rsid w:val="001C7FCF"/>
    <w:rsid w:val="001D18A9"/>
    <w:rsid w:val="001E0CE7"/>
    <w:rsid w:val="001F2E6C"/>
    <w:rsid w:val="001F6872"/>
    <w:rsid w:val="0020065F"/>
    <w:rsid w:val="00201665"/>
    <w:rsid w:val="00215321"/>
    <w:rsid w:val="002223F5"/>
    <w:rsid w:val="002304D4"/>
    <w:rsid w:val="002463DE"/>
    <w:rsid w:val="00263918"/>
    <w:rsid w:val="00263960"/>
    <w:rsid w:val="00265E07"/>
    <w:rsid w:val="00266E80"/>
    <w:rsid w:val="002716F1"/>
    <w:rsid w:val="00274EEB"/>
    <w:rsid w:val="00275CFD"/>
    <w:rsid w:val="00277DD8"/>
    <w:rsid w:val="002803DF"/>
    <w:rsid w:val="0028067B"/>
    <w:rsid w:val="002818A5"/>
    <w:rsid w:val="002937A8"/>
    <w:rsid w:val="002A72A1"/>
    <w:rsid w:val="002B0123"/>
    <w:rsid w:val="002B1263"/>
    <w:rsid w:val="002C465B"/>
    <w:rsid w:val="002C7197"/>
    <w:rsid w:val="002D3015"/>
    <w:rsid w:val="002E2A98"/>
    <w:rsid w:val="002F797B"/>
    <w:rsid w:val="002F7E68"/>
    <w:rsid w:val="00303F69"/>
    <w:rsid w:val="003075E2"/>
    <w:rsid w:val="00314A73"/>
    <w:rsid w:val="0032463F"/>
    <w:rsid w:val="00326982"/>
    <w:rsid w:val="003275DA"/>
    <w:rsid w:val="0033338C"/>
    <w:rsid w:val="003425B2"/>
    <w:rsid w:val="00343D57"/>
    <w:rsid w:val="00347B1D"/>
    <w:rsid w:val="00350E35"/>
    <w:rsid w:val="00352FB8"/>
    <w:rsid w:val="003551C5"/>
    <w:rsid w:val="00355E5C"/>
    <w:rsid w:val="00357B0B"/>
    <w:rsid w:val="00362DFD"/>
    <w:rsid w:val="003646B0"/>
    <w:rsid w:val="003671EB"/>
    <w:rsid w:val="00375AB4"/>
    <w:rsid w:val="00387FA4"/>
    <w:rsid w:val="00391C90"/>
    <w:rsid w:val="00392821"/>
    <w:rsid w:val="003A24FA"/>
    <w:rsid w:val="003A4AA9"/>
    <w:rsid w:val="003A5E86"/>
    <w:rsid w:val="003B0864"/>
    <w:rsid w:val="003B1D55"/>
    <w:rsid w:val="003B439C"/>
    <w:rsid w:val="003B683A"/>
    <w:rsid w:val="003C2C25"/>
    <w:rsid w:val="003C3CC5"/>
    <w:rsid w:val="003D2D72"/>
    <w:rsid w:val="003D4BDB"/>
    <w:rsid w:val="003E4656"/>
    <w:rsid w:val="003F036C"/>
    <w:rsid w:val="003F66C5"/>
    <w:rsid w:val="004013F0"/>
    <w:rsid w:val="00407EE1"/>
    <w:rsid w:val="0041515B"/>
    <w:rsid w:val="00422251"/>
    <w:rsid w:val="0042433B"/>
    <w:rsid w:val="00432C6C"/>
    <w:rsid w:val="0043491C"/>
    <w:rsid w:val="00435559"/>
    <w:rsid w:val="00437FD1"/>
    <w:rsid w:val="00441115"/>
    <w:rsid w:val="00455416"/>
    <w:rsid w:val="0046117E"/>
    <w:rsid w:val="00471046"/>
    <w:rsid w:val="00474BC9"/>
    <w:rsid w:val="00475CEF"/>
    <w:rsid w:val="00476243"/>
    <w:rsid w:val="00486682"/>
    <w:rsid w:val="004905F8"/>
    <w:rsid w:val="004B0F74"/>
    <w:rsid w:val="004C1326"/>
    <w:rsid w:val="004C46F8"/>
    <w:rsid w:val="004D5FBC"/>
    <w:rsid w:val="004F33DD"/>
    <w:rsid w:val="004F5956"/>
    <w:rsid w:val="005014BF"/>
    <w:rsid w:val="00510192"/>
    <w:rsid w:val="00512856"/>
    <w:rsid w:val="00524E8C"/>
    <w:rsid w:val="00530BBF"/>
    <w:rsid w:val="005311D9"/>
    <w:rsid w:val="005404EB"/>
    <w:rsid w:val="00543CEF"/>
    <w:rsid w:val="005576F6"/>
    <w:rsid w:val="00562561"/>
    <w:rsid w:val="00563EA5"/>
    <w:rsid w:val="00564075"/>
    <w:rsid w:val="0057124C"/>
    <w:rsid w:val="00584194"/>
    <w:rsid w:val="00585FDB"/>
    <w:rsid w:val="00591D13"/>
    <w:rsid w:val="00592799"/>
    <w:rsid w:val="00593ABE"/>
    <w:rsid w:val="00596F7D"/>
    <w:rsid w:val="005B1BE0"/>
    <w:rsid w:val="005C1656"/>
    <w:rsid w:val="005C5C66"/>
    <w:rsid w:val="005D7D65"/>
    <w:rsid w:val="005E2885"/>
    <w:rsid w:val="005F2596"/>
    <w:rsid w:val="005F2E01"/>
    <w:rsid w:val="005F42D2"/>
    <w:rsid w:val="00600948"/>
    <w:rsid w:val="00602422"/>
    <w:rsid w:val="00605EFC"/>
    <w:rsid w:val="00607FE1"/>
    <w:rsid w:val="00611A6D"/>
    <w:rsid w:val="0061582A"/>
    <w:rsid w:val="0062241F"/>
    <w:rsid w:val="006246F6"/>
    <w:rsid w:val="006331A1"/>
    <w:rsid w:val="00633EAD"/>
    <w:rsid w:val="006348F3"/>
    <w:rsid w:val="006351A0"/>
    <w:rsid w:val="00637291"/>
    <w:rsid w:val="00660AF7"/>
    <w:rsid w:val="00670F99"/>
    <w:rsid w:val="006732AF"/>
    <w:rsid w:val="006A14C2"/>
    <w:rsid w:val="006A3596"/>
    <w:rsid w:val="006A5DB8"/>
    <w:rsid w:val="006B1F72"/>
    <w:rsid w:val="006B38E1"/>
    <w:rsid w:val="006B3B3E"/>
    <w:rsid w:val="006B47F2"/>
    <w:rsid w:val="006C50F6"/>
    <w:rsid w:val="006C5DBC"/>
    <w:rsid w:val="006D0C89"/>
    <w:rsid w:val="006D2E83"/>
    <w:rsid w:val="006D71F3"/>
    <w:rsid w:val="006E2A5E"/>
    <w:rsid w:val="006F1C21"/>
    <w:rsid w:val="006F389B"/>
    <w:rsid w:val="006F7260"/>
    <w:rsid w:val="00700C60"/>
    <w:rsid w:val="00705C6B"/>
    <w:rsid w:val="00706911"/>
    <w:rsid w:val="00721F0B"/>
    <w:rsid w:val="0073179F"/>
    <w:rsid w:val="007350E8"/>
    <w:rsid w:val="00735279"/>
    <w:rsid w:val="00740C26"/>
    <w:rsid w:val="007525F0"/>
    <w:rsid w:val="00752D80"/>
    <w:rsid w:val="00753033"/>
    <w:rsid w:val="00755C22"/>
    <w:rsid w:val="007564A1"/>
    <w:rsid w:val="00760BCF"/>
    <w:rsid w:val="00767208"/>
    <w:rsid w:val="007751C0"/>
    <w:rsid w:val="00796E22"/>
    <w:rsid w:val="0079749D"/>
    <w:rsid w:val="007A6164"/>
    <w:rsid w:val="007A7488"/>
    <w:rsid w:val="007A78EB"/>
    <w:rsid w:val="007B3C0E"/>
    <w:rsid w:val="007B3ED7"/>
    <w:rsid w:val="007B4C8B"/>
    <w:rsid w:val="007C07A4"/>
    <w:rsid w:val="007C1D3F"/>
    <w:rsid w:val="007C38FD"/>
    <w:rsid w:val="007C4C2B"/>
    <w:rsid w:val="007C6662"/>
    <w:rsid w:val="007D0BE7"/>
    <w:rsid w:val="007D321D"/>
    <w:rsid w:val="007D3CAC"/>
    <w:rsid w:val="007D57A1"/>
    <w:rsid w:val="007E0CFA"/>
    <w:rsid w:val="007E5A38"/>
    <w:rsid w:val="007E5E24"/>
    <w:rsid w:val="008002A2"/>
    <w:rsid w:val="00805790"/>
    <w:rsid w:val="00810D71"/>
    <w:rsid w:val="00815CC8"/>
    <w:rsid w:val="00815E4F"/>
    <w:rsid w:val="008305EA"/>
    <w:rsid w:val="00831BA4"/>
    <w:rsid w:val="00834F29"/>
    <w:rsid w:val="00842DAE"/>
    <w:rsid w:val="00850CBF"/>
    <w:rsid w:val="00852E3D"/>
    <w:rsid w:val="00854FC7"/>
    <w:rsid w:val="00867A2C"/>
    <w:rsid w:val="00871DEE"/>
    <w:rsid w:val="00871E0E"/>
    <w:rsid w:val="00876716"/>
    <w:rsid w:val="00881C80"/>
    <w:rsid w:val="008978E4"/>
    <w:rsid w:val="008C4413"/>
    <w:rsid w:val="008C50FB"/>
    <w:rsid w:val="008C6E66"/>
    <w:rsid w:val="008D18C2"/>
    <w:rsid w:val="008D27DF"/>
    <w:rsid w:val="008E1C94"/>
    <w:rsid w:val="008F0476"/>
    <w:rsid w:val="008F7346"/>
    <w:rsid w:val="008F7472"/>
    <w:rsid w:val="00903044"/>
    <w:rsid w:val="00914433"/>
    <w:rsid w:val="0091474A"/>
    <w:rsid w:val="00917477"/>
    <w:rsid w:val="00926245"/>
    <w:rsid w:val="00936BA2"/>
    <w:rsid w:val="00960210"/>
    <w:rsid w:val="00972C12"/>
    <w:rsid w:val="00973738"/>
    <w:rsid w:val="00974956"/>
    <w:rsid w:val="00982524"/>
    <w:rsid w:val="009913EB"/>
    <w:rsid w:val="00994B0C"/>
    <w:rsid w:val="00995F6A"/>
    <w:rsid w:val="00997EC6"/>
    <w:rsid w:val="009A0F82"/>
    <w:rsid w:val="009A1866"/>
    <w:rsid w:val="009A6119"/>
    <w:rsid w:val="009B74CA"/>
    <w:rsid w:val="009C59C5"/>
    <w:rsid w:val="009D4B0F"/>
    <w:rsid w:val="009D7421"/>
    <w:rsid w:val="009E0910"/>
    <w:rsid w:val="009F1164"/>
    <w:rsid w:val="009F4019"/>
    <w:rsid w:val="00A0420D"/>
    <w:rsid w:val="00A1128E"/>
    <w:rsid w:val="00A16135"/>
    <w:rsid w:val="00A16AE5"/>
    <w:rsid w:val="00A23A6C"/>
    <w:rsid w:val="00A26560"/>
    <w:rsid w:val="00A319BB"/>
    <w:rsid w:val="00A4113B"/>
    <w:rsid w:val="00A41191"/>
    <w:rsid w:val="00A42EAF"/>
    <w:rsid w:val="00A54D85"/>
    <w:rsid w:val="00A553FE"/>
    <w:rsid w:val="00A57F82"/>
    <w:rsid w:val="00A63C1B"/>
    <w:rsid w:val="00A652B7"/>
    <w:rsid w:val="00A70069"/>
    <w:rsid w:val="00A74064"/>
    <w:rsid w:val="00A764C5"/>
    <w:rsid w:val="00A82A4D"/>
    <w:rsid w:val="00A97227"/>
    <w:rsid w:val="00AA43A3"/>
    <w:rsid w:val="00AB0667"/>
    <w:rsid w:val="00AB48A8"/>
    <w:rsid w:val="00AC44AE"/>
    <w:rsid w:val="00AD110A"/>
    <w:rsid w:val="00AE13F8"/>
    <w:rsid w:val="00AE70C1"/>
    <w:rsid w:val="00AE77E3"/>
    <w:rsid w:val="00AF79F6"/>
    <w:rsid w:val="00B00950"/>
    <w:rsid w:val="00B06189"/>
    <w:rsid w:val="00B102DA"/>
    <w:rsid w:val="00B23460"/>
    <w:rsid w:val="00B3282C"/>
    <w:rsid w:val="00B34D96"/>
    <w:rsid w:val="00B442CC"/>
    <w:rsid w:val="00B4610F"/>
    <w:rsid w:val="00B54398"/>
    <w:rsid w:val="00B60768"/>
    <w:rsid w:val="00B63054"/>
    <w:rsid w:val="00B66961"/>
    <w:rsid w:val="00B709D8"/>
    <w:rsid w:val="00B77550"/>
    <w:rsid w:val="00B8494D"/>
    <w:rsid w:val="00B8608B"/>
    <w:rsid w:val="00B91990"/>
    <w:rsid w:val="00BA3206"/>
    <w:rsid w:val="00BB2BF5"/>
    <w:rsid w:val="00BC29ED"/>
    <w:rsid w:val="00BD13F5"/>
    <w:rsid w:val="00BD2F14"/>
    <w:rsid w:val="00BE51F3"/>
    <w:rsid w:val="00BE5FA6"/>
    <w:rsid w:val="00BE7A19"/>
    <w:rsid w:val="00C105EF"/>
    <w:rsid w:val="00C202DD"/>
    <w:rsid w:val="00C2638A"/>
    <w:rsid w:val="00C26B31"/>
    <w:rsid w:val="00C27663"/>
    <w:rsid w:val="00C27845"/>
    <w:rsid w:val="00C31AA7"/>
    <w:rsid w:val="00C34A95"/>
    <w:rsid w:val="00C35774"/>
    <w:rsid w:val="00C366A6"/>
    <w:rsid w:val="00C374F8"/>
    <w:rsid w:val="00C40DB4"/>
    <w:rsid w:val="00C46614"/>
    <w:rsid w:val="00C5593F"/>
    <w:rsid w:val="00C61F07"/>
    <w:rsid w:val="00C67840"/>
    <w:rsid w:val="00C70133"/>
    <w:rsid w:val="00C72249"/>
    <w:rsid w:val="00C85A88"/>
    <w:rsid w:val="00C92DEF"/>
    <w:rsid w:val="00C93C33"/>
    <w:rsid w:val="00CA08D3"/>
    <w:rsid w:val="00CA2C26"/>
    <w:rsid w:val="00CA3C39"/>
    <w:rsid w:val="00CA45AB"/>
    <w:rsid w:val="00CA54C1"/>
    <w:rsid w:val="00CC33C2"/>
    <w:rsid w:val="00CD22E2"/>
    <w:rsid w:val="00CD27E8"/>
    <w:rsid w:val="00CD2F99"/>
    <w:rsid w:val="00CD6755"/>
    <w:rsid w:val="00CE7585"/>
    <w:rsid w:val="00CF5344"/>
    <w:rsid w:val="00D0464C"/>
    <w:rsid w:val="00D10014"/>
    <w:rsid w:val="00D1298E"/>
    <w:rsid w:val="00D12F81"/>
    <w:rsid w:val="00D20E01"/>
    <w:rsid w:val="00D22653"/>
    <w:rsid w:val="00D313AE"/>
    <w:rsid w:val="00D32277"/>
    <w:rsid w:val="00D34308"/>
    <w:rsid w:val="00D41253"/>
    <w:rsid w:val="00D53A89"/>
    <w:rsid w:val="00D61781"/>
    <w:rsid w:val="00D7090B"/>
    <w:rsid w:val="00D76AA8"/>
    <w:rsid w:val="00D8015D"/>
    <w:rsid w:val="00D816F3"/>
    <w:rsid w:val="00D835E3"/>
    <w:rsid w:val="00D84284"/>
    <w:rsid w:val="00D87CD8"/>
    <w:rsid w:val="00D9011E"/>
    <w:rsid w:val="00D9182D"/>
    <w:rsid w:val="00DA4A9D"/>
    <w:rsid w:val="00DB49E2"/>
    <w:rsid w:val="00DC248B"/>
    <w:rsid w:val="00DC2B65"/>
    <w:rsid w:val="00DC3146"/>
    <w:rsid w:val="00DC59F5"/>
    <w:rsid w:val="00DD016B"/>
    <w:rsid w:val="00DD3147"/>
    <w:rsid w:val="00DF19F1"/>
    <w:rsid w:val="00DF5395"/>
    <w:rsid w:val="00E11C70"/>
    <w:rsid w:val="00E147F4"/>
    <w:rsid w:val="00E21034"/>
    <w:rsid w:val="00E32BF0"/>
    <w:rsid w:val="00E3560E"/>
    <w:rsid w:val="00E36E84"/>
    <w:rsid w:val="00E36FB4"/>
    <w:rsid w:val="00E42D27"/>
    <w:rsid w:val="00E463CD"/>
    <w:rsid w:val="00E55B30"/>
    <w:rsid w:val="00E56FA8"/>
    <w:rsid w:val="00E61AB9"/>
    <w:rsid w:val="00E86958"/>
    <w:rsid w:val="00EA6648"/>
    <w:rsid w:val="00EA79FE"/>
    <w:rsid w:val="00EB502E"/>
    <w:rsid w:val="00EB5323"/>
    <w:rsid w:val="00EC15D2"/>
    <w:rsid w:val="00EC1F42"/>
    <w:rsid w:val="00ED344D"/>
    <w:rsid w:val="00ED3AA9"/>
    <w:rsid w:val="00EE0C63"/>
    <w:rsid w:val="00EE38E3"/>
    <w:rsid w:val="00EE6C9C"/>
    <w:rsid w:val="00EF104F"/>
    <w:rsid w:val="00EF4FDF"/>
    <w:rsid w:val="00F06D67"/>
    <w:rsid w:val="00F07C31"/>
    <w:rsid w:val="00F14DA4"/>
    <w:rsid w:val="00F15C27"/>
    <w:rsid w:val="00F23FA4"/>
    <w:rsid w:val="00F24AE5"/>
    <w:rsid w:val="00F41ACF"/>
    <w:rsid w:val="00F45537"/>
    <w:rsid w:val="00F465CB"/>
    <w:rsid w:val="00F47F0C"/>
    <w:rsid w:val="00F508EC"/>
    <w:rsid w:val="00F874DD"/>
    <w:rsid w:val="00F87643"/>
    <w:rsid w:val="00FA20AA"/>
    <w:rsid w:val="00FA7204"/>
    <w:rsid w:val="00FB21D7"/>
    <w:rsid w:val="00FB48F5"/>
    <w:rsid w:val="00FB7769"/>
    <w:rsid w:val="00FC2753"/>
    <w:rsid w:val="00FC3B3E"/>
    <w:rsid w:val="00FC50E6"/>
    <w:rsid w:val="00FD253E"/>
    <w:rsid w:val="00FD35D1"/>
    <w:rsid w:val="00FF01BD"/>
    <w:rsid w:val="00FF63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50E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style>
  <w:style w:type="paragraph" w:styleId="1">
    <w:name w:val="heading 1"/>
    <w:basedOn w:val="a"/>
    <w:next w:val="B1Mainbody"/>
    <w:link w:val="10"/>
    <w:uiPriority w:val="9"/>
    <w:rsid w:val="00CA2C26"/>
    <w:pPr>
      <w:keepNext/>
      <w:keepLines/>
      <w:numPr>
        <w:numId w:val="2"/>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2">
    <w:name w:val="heading 2"/>
    <w:aliases w:val="Title 2"/>
    <w:basedOn w:val="Title1"/>
    <w:next w:val="B1Mainbody"/>
    <w:link w:val="20"/>
    <w:uiPriority w:val="9"/>
    <w:unhideWhenUsed/>
    <w:qFormat/>
    <w:rsid w:val="00DC59F5"/>
    <w:pPr>
      <w:spacing w:before="40" w:after="0"/>
      <w:outlineLvl w:val="1"/>
    </w:pPr>
    <w:rPr>
      <w:rFonts w:cstheme="majorBidi"/>
      <w:sz w:val="28"/>
      <w:szCs w:val="26"/>
    </w:rPr>
  </w:style>
  <w:style w:type="paragraph" w:styleId="3">
    <w:name w:val="heading 3"/>
    <w:basedOn w:val="2"/>
    <w:next w:val="B1Mainbody"/>
    <w:link w:val="30"/>
    <w:uiPriority w:val="9"/>
    <w:unhideWhenUsed/>
    <w:qFormat/>
    <w:rsid w:val="009F1164"/>
    <w:pPr>
      <w:numPr>
        <w:numId w:val="0"/>
      </w:numPr>
      <w:outlineLvl w:val="2"/>
    </w:pPr>
    <w:rPr>
      <w:sz w:val="24"/>
    </w:rPr>
  </w:style>
  <w:style w:type="paragraph" w:styleId="4">
    <w:name w:val="heading 4"/>
    <w:basedOn w:val="a"/>
    <w:next w:val="a"/>
    <w:link w:val="40"/>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10">
    <w:name w:val="見出し 1 (文字)"/>
    <w:basedOn w:val="a0"/>
    <w:link w:val="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1"/>
    <w:next w:val="B1Mainbody"/>
    <w:qFormat/>
    <w:rsid w:val="00CA2C26"/>
  </w:style>
  <w:style w:type="character" w:customStyle="1" w:styleId="20">
    <w:name w:val="見出し 2 (文字)"/>
    <w:aliases w:val="Title 2 (文字)"/>
    <w:basedOn w:val="a0"/>
    <w:link w:val="2"/>
    <w:uiPriority w:val="9"/>
    <w:rsid w:val="00DC59F5"/>
    <w:rPr>
      <w:rFonts w:asciiTheme="majorHAnsi" w:eastAsiaTheme="majorEastAsia" w:hAnsiTheme="majorHAnsi" w:cstheme="majorBidi"/>
      <w:b/>
      <w:color w:val="00B050"/>
      <w:spacing w:val="20"/>
      <w:sz w:val="28"/>
      <w:szCs w:val="26"/>
    </w:rPr>
  </w:style>
  <w:style w:type="character" w:customStyle="1" w:styleId="30">
    <w:name w:val="見出し 3 (文字)"/>
    <w:basedOn w:val="a0"/>
    <w:link w:val="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a3">
    <w:name w:val="page number"/>
    <w:basedOn w:val="a0"/>
    <w:uiPriority w:val="99"/>
    <w:semiHidden/>
    <w:unhideWhenUsed/>
    <w:rsid w:val="0061582A"/>
  </w:style>
  <w:style w:type="paragraph" w:styleId="a4">
    <w:name w:val="footer"/>
    <w:aliases w:val="Footnote"/>
    <w:basedOn w:val="B1Mainbody"/>
    <w:link w:val="a5"/>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a5">
    <w:name w:val="フッター (文字)"/>
    <w:aliases w:val="Footnote (文字)"/>
    <w:basedOn w:val="a0"/>
    <w:link w:val="a4"/>
    <w:uiPriority w:val="99"/>
    <w:rsid w:val="00A54D85"/>
    <w:rPr>
      <w:rFonts w:eastAsia="Times New Roman" w:cs="Times New Roman"/>
      <w:color w:val="262626" w:themeColor="text1" w:themeTint="D9"/>
      <w:spacing w:val="4"/>
      <w:kern w:val="4"/>
      <w:sz w:val="16"/>
      <w:lang w:val="en-CA"/>
    </w:rPr>
  </w:style>
  <w:style w:type="character" w:styleId="a6">
    <w:name w:val="footnote reference"/>
    <w:uiPriority w:val="99"/>
    <w:unhideWhenUsed/>
    <w:qFormat/>
    <w:rsid w:val="00A0420D"/>
    <w:rPr>
      <w:rFonts w:ascii="cambr" w:hAnsi="cambr"/>
      <w:strike w:val="0"/>
      <w:dstrike w:val="0"/>
      <w:sz w:val="22"/>
      <w:vertAlign w:val="superscript"/>
    </w:rPr>
  </w:style>
  <w:style w:type="character" w:styleId="a7">
    <w:name w:val="annotation reference"/>
    <w:basedOn w:val="a0"/>
    <w:uiPriority w:val="99"/>
    <w:unhideWhenUsed/>
    <w:rsid w:val="001B182D"/>
    <w:rPr>
      <w:sz w:val="16"/>
      <w:szCs w:val="16"/>
    </w:rPr>
  </w:style>
  <w:style w:type="paragraph" w:styleId="a8">
    <w:name w:val="annotation text"/>
    <w:basedOn w:val="a"/>
    <w:link w:val="a9"/>
    <w:uiPriority w:val="99"/>
    <w:semiHidden/>
    <w:unhideWhenUsed/>
    <w:rsid w:val="001B182D"/>
    <w:pPr>
      <w:spacing w:after="160" w:line="240" w:lineRule="auto"/>
    </w:pPr>
    <w:rPr>
      <w:sz w:val="20"/>
      <w:szCs w:val="20"/>
    </w:rPr>
  </w:style>
  <w:style w:type="character" w:customStyle="1" w:styleId="a9">
    <w:name w:val="コメント文字列 (文字)"/>
    <w:basedOn w:val="a0"/>
    <w:link w:val="a8"/>
    <w:uiPriority w:val="99"/>
    <w:semiHidden/>
    <w:rsid w:val="001B182D"/>
    <w:rPr>
      <w:sz w:val="20"/>
      <w:szCs w:val="20"/>
      <w:lang w:val="en-GB"/>
    </w:rPr>
  </w:style>
  <w:style w:type="character" w:customStyle="1" w:styleId="UnresolvedMention">
    <w:name w:val="Unresolved Mention"/>
    <w:basedOn w:val="a0"/>
    <w:uiPriority w:val="99"/>
    <w:semiHidden/>
    <w:unhideWhenUsed/>
    <w:rsid w:val="0033338C"/>
    <w:rPr>
      <w:color w:val="605E5C"/>
      <w:shd w:val="clear" w:color="auto" w:fill="E1DFDD"/>
    </w:rPr>
  </w:style>
  <w:style w:type="character" w:styleId="aa">
    <w:name w:val="FollowedHyperlink"/>
    <w:basedOn w:val="a0"/>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3"/>
      </w:numPr>
      <w:tabs>
        <w:tab w:val="clear" w:pos="1134"/>
      </w:tabs>
      <w:spacing w:after="0"/>
    </w:pPr>
    <w:rPr>
      <w:rFonts w:cstheme="majorHAnsi"/>
    </w:rPr>
  </w:style>
  <w:style w:type="character" w:customStyle="1" w:styleId="hyperlink">
    <w:name w:val="_hyperlink"/>
    <w:basedOn w:val="a0"/>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1"/>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ab">
    <w:name w:val="footnote text"/>
    <w:basedOn w:val="a"/>
    <w:link w:val="ac"/>
    <w:uiPriority w:val="99"/>
    <w:unhideWhenUsed/>
    <w:rsid w:val="008E1C94"/>
    <w:pPr>
      <w:spacing w:after="0" w:line="240" w:lineRule="auto"/>
    </w:pPr>
    <w:rPr>
      <w:sz w:val="20"/>
      <w:szCs w:val="20"/>
    </w:rPr>
  </w:style>
  <w:style w:type="character" w:customStyle="1" w:styleId="ac">
    <w:name w:val="脚注文字列 (文字)"/>
    <w:basedOn w:val="a0"/>
    <w:link w:val="ab"/>
    <w:uiPriority w:val="99"/>
    <w:rsid w:val="008E1C94"/>
    <w:rPr>
      <w:sz w:val="20"/>
      <w:szCs w:val="20"/>
      <w:lang w:val="en-GB"/>
    </w:rPr>
  </w:style>
  <w:style w:type="paragraph" w:styleId="ad">
    <w:name w:val="header"/>
    <w:basedOn w:val="a"/>
    <w:link w:val="ae"/>
    <w:uiPriority w:val="99"/>
    <w:unhideWhenUsed/>
    <w:rsid w:val="003C2C25"/>
    <w:pPr>
      <w:tabs>
        <w:tab w:val="center" w:pos="4513"/>
        <w:tab w:val="right" w:pos="9026"/>
      </w:tabs>
      <w:spacing w:after="0" w:line="240" w:lineRule="auto"/>
    </w:pPr>
  </w:style>
  <w:style w:type="character" w:customStyle="1" w:styleId="ae">
    <w:name w:val="ヘッダー (文字)"/>
    <w:basedOn w:val="a0"/>
    <w:link w:val="ad"/>
    <w:uiPriority w:val="99"/>
    <w:rsid w:val="003C2C25"/>
  </w:style>
  <w:style w:type="paragraph" w:styleId="11">
    <w:name w:val="toc 1"/>
    <w:basedOn w:val="a"/>
    <w:next w:val="a"/>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21">
    <w:name w:val="toc 2"/>
    <w:basedOn w:val="a"/>
    <w:next w:val="a"/>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31">
    <w:name w:val="toc 3"/>
    <w:basedOn w:val="a"/>
    <w:next w:val="a"/>
    <w:autoRedefine/>
    <w:uiPriority w:val="39"/>
    <w:unhideWhenUsed/>
    <w:qFormat/>
    <w:rsid w:val="003671EB"/>
    <w:pPr>
      <w:spacing w:after="0"/>
      <w:ind w:left="851"/>
    </w:pPr>
    <w:rPr>
      <w:rFonts w:ascii="Arial" w:hAnsi="Arial" w:cs="Times New Roman (Body CS)"/>
      <w:sz w:val="22"/>
      <w:szCs w:val="22"/>
    </w:rPr>
  </w:style>
  <w:style w:type="paragraph" w:styleId="41">
    <w:name w:val="toc 4"/>
    <w:basedOn w:val="a"/>
    <w:next w:val="a"/>
    <w:autoRedefine/>
    <w:uiPriority w:val="39"/>
    <w:unhideWhenUsed/>
    <w:rsid w:val="006B38E1"/>
    <w:pPr>
      <w:spacing w:after="0"/>
    </w:pPr>
    <w:rPr>
      <w:sz w:val="22"/>
      <w:szCs w:val="22"/>
    </w:rPr>
  </w:style>
  <w:style w:type="paragraph" w:styleId="5">
    <w:name w:val="toc 5"/>
    <w:basedOn w:val="a"/>
    <w:next w:val="a"/>
    <w:autoRedefine/>
    <w:uiPriority w:val="39"/>
    <w:unhideWhenUsed/>
    <w:rsid w:val="006B38E1"/>
    <w:pPr>
      <w:spacing w:after="0"/>
    </w:pPr>
    <w:rPr>
      <w:sz w:val="22"/>
      <w:szCs w:val="22"/>
    </w:rPr>
  </w:style>
  <w:style w:type="paragraph" w:styleId="6">
    <w:name w:val="toc 6"/>
    <w:basedOn w:val="a"/>
    <w:next w:val="a"/>
    <w:autoRedefine/>
    <w:uiPriority w:val="39"/>
    <w:unhideWhenUsed/>
    <w:rsid w:val="006B38E1"/>
    <w:pPr>
      <w:spacing w:after="0"/>
    </w:pPr>
    <w:rPr>
      <w:sz w:val="22"/>
      <w:szCs w:val="22"/>
    </w:rPr>
  </w:style>
  <w:style w:type="paragraph" w:styleId="7">
    <w:name w:val="toc 7"/>
    <w:basedOn w:val="a"/>
    <w:next w:val="a"/>
    <w:autoRedefine/>
    <w:uiPriority w:val="39"/>
    <w:unhideWhenUsed/>
    <w:rsid w:val="006B38E1"/>
    <w:pPr>
      <w:spacing w:after="0"/>
    </w:pPr>
    <w:rPr>
      <w:sz w:val="22"/>
      <w:szCs w:val="22"/>
    </w:rPr>
  </w:style>
  <w:style w:type="paragraph" w:styleId="8">
    <w:name w:val="toc 8"/>
    <w:basedOn w:val="a"/>
    <w:next w:val="a"/>
    <w:autoRedefine/>
    <w:uiPriority w:val="39"/>
    <w:unhideWhenUsed/>
    <w:rsid w:val="006B38E1"/>
    <w:pPr>
      <w:spacing w:after="0"/>
    </w:pPr>
    <w:rPr>
      <w:sz w:val="22"/>
      <w:szCs w:val="22"/>
    </w:rPr>
  </w:style>
  <w:style w:type="paragraph" w:styleId="9">
    <w:name w:val="toc 9"/>
    <w:basedOn w:val="a"/>
    <w:next w:val="a"/>
    <w:autoRedefine/>
    <w:uiPriority w:val="39"/>
    <w:unhideWhenUsed/>
    <w:rsid w:val="006B38E1"/>
    <w:pPr>
      <w:spacing w:after="0"/>
    </w:pPr>
    <w:rPr>
      <w:sz w:val="22"/>
      <w:szCs w:val="22"/>
    </w:rPr>
  </w:style>
  <w:style w:type="character" w:styleId="af">
    <w:name w:val="Hyperlink"/>
    <w:basedOn w:val="a0"/>
    <w:uiPriority w:val="99"/>
    <w:unhideWhenUsed/>
    <w:rsid w:val="006B38E1"/>
    <w:rPr>
      <w:color w:val="F59E00" w:themeColor="hyperlink"/>
      <w:u w:val="single"/>
    </w:rPr>
  </w:style>
  <w:style w:type="character" w:customStyle="1" w:styleId="40">
    <w:name w:val="見出し 4 (文字)"/>
    <w:basedOn w:val="a0"/>
    <w:link w:val="4"/>
    <w:uiPriority w:val="9"/>
    <w:semiHidden/>
    <w:rsid w:val="007B4C8B"/>
    <w:rPr>
      <w:rFonts w:asciiTheme="majorHAnsi" w:eastAsiaTheme="majorEastAsia" w:hAnsiTheme="majorHAnsi" w:cstheme="majorBidi"/>
      <w:i/>
      <w:iCs/>
      <w:color w:val="306785" w:themeColor="accent1" w:themeShade="BF"/>
    </w:rPr>
  </w:style>
  <w:style w:type="paragraph" w:styleId="af0">
    <w:name w:val="Balloon Text"/>
    <w:basedOn w:val="a"/>
    <w:link w:val="af1"/>
    <w:uiPriority w:val="99"/>
    <w:semiHidden/>
    <w:unhideWhenUsed/>
    <w:rsid w:val="0017489C"/>
    <w:pPr>
      <w:spacing w:after="0" w:line="240" w:lineRule="auto"/>
    </w:pPr>
    <w:rPr>
      <w:rFonts w:ascii="Segoe UI" w:hAnsi="Segoe UI" w:cs="Segoe UI"/>
      <w:sz w:val="18"/>
      <w:szCs w:val="18"/>
    </w:rPr>
  </w:style>
  <w:style w:type="character" w:customStyle="1" w:styleId="af1">
    <w:name w:val="吹き出し (文字)"/>
    <w:basedOn w:val="a0"/>
    <w:link w:val="af0"/>
    <w:uiPriority w:val="99"/>
    <w:semiHidden/>
    <w:rsid w:val="0017489C"/>
    <w:rPr>
      <w:rFonts w:ascii="Segoe UI" w:hAnsi="Segoe UI" w:cs="Segoe UI"/>
      <w:sz w:val="18"/>
      <w:szCs w:val="18"/>
    </w:rPr>
  </w:style>
  <w:style w:type="character" w:customStyle="1" w:styleId="normaltextrun">
    <w:name w:val="normaltextrun"/>
    <w:basedOn w:val="a0"/>
    <w:rsid w:val="00E32BF0"/>
  </w:style>
  <w:style w:type="paragraph" w:styleId="af2">
    <w:name w:val="List Paragraph"/>
    <w:basedOn w:val="a"/>
    <w:uiPriority w:val="34"/>
    <w:qFormat/>
    <w:rsid w:val="00391C90"/>
    <w:pPr>
      <w:ind w:left="720"/>
      <w:contextualSpacing/>
    </w:pPr>
  </w:style>
  <w:style w:type="table" w:styleId="af3">
    <w:name w:val="Table Grid"/>
    <w:basedOn w:val="a1"/>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af4">
    <w:name w:val="annotation subject"/>
    <w:basedOn w:val="a8"/>
    <w:next w:val="a8"/>
    <w:link w:val="af5"/>
    <w:uiPriority w:val="99"/>
    <w:semiHidden/>
    <w:unhideWhenUsed/>
    <w:rsid w:val="00584194"/>
    <w:rPr>
      <w:b/>
      <w:bCs/>
    </w:rPr>
  </w:style>
  <w:style w:type="character" w:customStyle="1" w:styleId="af5">
    <w:name w:val="コメント内容 (文字)"/>
    <w:basedOn w:val="a9"/>
    <w:link w:val="af4"/>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af6">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a0"/>
    <w:rsid w:val="00FC27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style>
  <w:style w:type="paragraph" w:styleId="1">
    <w:name w:val="heading 1"/>
    <w:basedOn w:val="a"/>
    <w:next w:val="B1Mainbody"/>
    <w:link w:val="10"/>
    <w:uiPriority w:val="9"/>
    <w:rsid w:val="00CA2C26"/>
    <w:pPr>
      <w:keepNext/>
      <w:keepLines/>
      <w:numPr>
        <w:numId w:val="2"/>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2">
    <w:name w:val="heading 2"/>
    <w:aliases w:val="Title 2"/>
    <w:basedOn w:val="Title1"/>
    <w:next w:val="B1Mainbody"/>
    <w:link w:val="20"/>
    <w:uiPriority w:val="9"/>
    <w:unhideWhenUsed/>
    <w:qFormat/>
    <w:rsid w:val="00DC59F5"/>
    <w:pPr>
      <w:spacing w:before="40" w:after="0"/>
      <w:outlineLvl w:val="1"/>
    </w:pPr>
    <w:rPr>
      <w:rFonts w:cstheme="majorBidi"/>
      <w:sz w:val="28"/>
      <w:szCs w:val="26"/>
    </w:rPr>
  </w:style>
  <w:style w:type="paragraph" w:styleId="3">
    <w:name w:val="heading 3"/>
    <w:basedOn w:val="2"/>
    <w:next w:val="B1Mainbody"/>
    <w:link w:val="30"/>
    <w:uiPriority w:val="9"/>
    <w:unhideWhenUsed/>
    <w:qFormat/>
    <w:rsid w:val="009F1164"/>
    <w:pPr>
      <w:numPr>
        <w:numId w:val="0"/>
      </w:numPr>
      <w:outlineLvl w:val="2"/>
    </w:pPr>
    <w:rPr>
      <w:sz w:val="24"/>
    </w:rPr>
  </w:style>
  <w:style w:type="paragraph" w:styleId="4">
    <w:name w:val="heading 4"/>
    <w:basedOn w:val="a"/>
    <w:next w:val="a"/>
    <w:link w:val="40"/>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10">
    <w:name w:val="見出し 1 (文字)"/>
    <w:basedOn w:val="a0"/>
    <w:link w:val="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1"/>
    <w:next w:val="B1Mainbody"/>
    <w:qFormat/>
    <w:rsid w:val="00CA2C26"/>
  </w:style>
  <w:style w:type="character" w:customStyle="1" w:styleId="20">
    <w:name w:val="見出し 2 (文字)"/>
    <w:aliases w:val="Title 2 (文字)"/>
    <w:basedOn w:val="a0"/>
    <w:link w:val="2"/>
    <w:uiPriority w:val="9"/>
    <w:rsid w:val="00DC59F5"/>
    <w:rPr>
      <w:rFonts w:asciiTheme="majorHAnsi" w:eastAsiaTheme="majorEastAsia" w:hAnsiTheme="majorHAnsi" w:cstheme="majorBidi"/>
      <w:b/>
      <w:color w:val="00B050"/>
      <w:spacing w:val="20"/>
      <w:sz w:val="28"/>
      <w:szCs w:val="26"/>
    </w:rPr>
  </w:style>
  <w:style w:type="character" w:customStyle="1" w:styleId="30">
    <w:name w:val="見出し 3 (文字)"/>
    <w:basedOn w:val="a0"/>
    <w:link w:val="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a3">
    <w:name w:val="page number"/>
    <w:basedOn w:val="a0"/>
    <w:uiPriority w:val="99"/>
    <w:semiHidden/>
    <w:unhideWhenUsed/>
    <w:rsid w:val="0061582A"/>
  </w:style>
  <w:style w:type="paragraph" w:styleId="a4">
    <w:name w:val="footer"/>
    <w:aliases w:val="Footnote"/>
    <w:basedOn w:val="B1Mainbody"/>
    <w:link w:val="a5"/>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a5">
    <w:name w:val="フッター (文字)"/>
    <w:aliases w:val="Footnote (文字)"/>
    <w:basedOn w:val="a0"/>
    <w:link w:val="a4"/>
    <w:uiPriority w:val="99"/>
    <w:rsid w:val="00A54D85"/>
    <w:rPr>
      <w:rFonts w:eastAsia="Times New Roman" w:cs="Times New Roman"/>
      <w:color w:val="262626" w:themeColor="text1" w:themeTint="D9"/>
      <w:spacing w:val="4"/>
      <w:kern w:val="4"/>
      <w:sz w:val="16"/>
      <w:lang w:val="en-CA"/>
    </w:rPr>
  </w:style>
  <w:style w:type="character" w:styleId="a6">
    <w:name w:val="footnote reference"/>
    <w:uiPriority w:val="99"/>
    <w:unhideWhenUsed/>
    <w:qFormat/>
    <w:rsid w:val="00A0420D"/>
    <w:rPr>
      <w:rFonts w:ascii="cambr" w:hAnsi="cambr"/>
      <w:strike w:val="0"/>
      <w:dstrike w:val="0"/>
      <w:sz w:val="22"/>
      <w:vertAlign w:val="superscript"/>
    </w:rPr>
  </w:style>
  <w:style w:type="character" w:styleId="a7">
    <w:name w:val="annotation reference"/>
    <w:basedOn w:val="a0"/>
    <w:uiPriority w:val="99"/>
    <w:unhideWhenUsed/>
    <w:rsid w:val="001B182D"/>
    <w:rPr>
      <w:sz w:val="16"/>
      <w:szCs w:val="16"/>
    </w:rPr>
  </w:style>
  <w:style w:type="paragraph" w:styleId="a8">
    <w:name w:val="annotation text"/>
    <w:basedOn w:val="a"/>
    <w:link w:val="a9"/>
    <w:uiPriority w:val="99"/>
    <w:semiHidden/>
    <w:unhideWhenUsed/>
    <w:rsid w:val="001B182D"/>
    <w:pPr>
      <w:spacing w:after="160" w:line="240" w:lineRule="auto"/>
    </w:pPr>
    <w:rPr>
      <w:sz w:val="20"/>
      <w:szCs w:val="20"/>
    </w:rPr>
  </w:style>
  <w:style w:type="character" w:customStyle="1" w:styleId="a9">
    <w:name w:val="コメント文字列 (文字)"/>
    <w:basedOn w:val="a0"/>
    <w:link w:val="a8"/>
    <w:uiPriority w:val="99"/>
    <w:semiHidden/>
    <w:rsid w:val="001B182D"/>
    <w:rPr>
      <w:sz w:val="20"/>
      <w:szCs w:val="20"/>
      <w:lang w:val="en-GB"/>
    </w:rPr>
  </w:style>
  <w:style w:type="character" w:customStyle="1" w:styleId="UnresolvedMention">
    <w:name w:val="Unresolved Mention"/>
    <w:basedOn w:val="a0"/>
    <w:uiPriority w:val="99"/>
    <w:semiHidden/>
    <w:unhideWhenUsed/>
    <w:rsid w:val="0033338C"/>
    <w:rPr>
      <w:color w:val="605E5C"/>
      <w:shd w:val="clear" w:color="auto" w:fill="E1DFDD"/>
    </w:rPr>
  </w:style>
  <w:style w:type="character" w:styleId="aa">
    <w:name w:val="FollowedHyperlink"/>
    <w:basedOn w:val="a0"/>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3"/>
      </w:numPr>
      <w:tabs>
        <w:tab w:val="clear" w:pos="1134"/>
      </w:tabs>
      <w:spacing w:after="0"/>
    </w:pPr>
    <w:rPr>
      <w:rFonts w:cstheme="majorHAnsi"/>
    </w:rPr>
  </w:style>
  <w:style w:type="character" w:customStyle="1" w:styleId="hyperlink">
    <w:name w:val="_hyperlink"/>
    <w:basedOn w:val="a0"/>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1"/>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ab">
    <w:name w:val="footnote text"/>
    <w:basedOn w:val="a"/>
    <w:link w:val="ac"/>
    <w:uiPriority w:val="99"/>
    <w:unhideWhenUsed/>
    <w:rsid w:val="008E1C94"/>
    <w:pPr>
      <w:spacing w:after="0" w:line="240" w:lineRule="auto"/>
    </w:pPr>
    <w:rPr>
      <w:sz w:val="20"/>
      <w:szCs w:val="20"/>
    </w:rPr>
  </w:style>
  <w:style w:type="character" w:customStyle="1" w:styleId="ac">
    <w:name w:val="脚注文字列 (文字)"/>
    <w:basedOn w:val="a0"/>
    <w:link w:val="ab"/>
    <w:uiPriority w:val="99"/>
    <w:rsid w:val="008E1C94"/>
    <w:rPr>
      <w:sz w:val="20"/>
      <w:szCs w:val="20"/>
      <w:lang w:val="en-GB"/>
    </w:rPr>
  </w:style>
  <w:style w:type="paragraph" w:styleId="ad">
    <w:name w:val="header"/>
    <w:basedOn w:val="a"/>
    <w:link w:val="ae"/>
    <w:uiPriority w:val="99"/>
    <w:unhideWhenUsed/>
    <w:rsid w:val="003C2C25"/>
    <w:pPr>
      <w:tabs>
        <w:tab w:val="center" w:pos="4513"/>
        <w:tab w:val="right" w:pos="9026"/>
      </w:tabs>
      <w:spacing w:after="0" w:line="240" w:lineRule="auto"/>
    </w:pPr>
  </w:style>
  <w:style w:type="character" w:customStyle="1" w:styleId="ae">
    <w:name w:val="ヘッダー (文字)"/>
    <w:basedOn w:val="a0"/>
    <w:link w:val="ad"/>
    <w:uiPriority w:val="99"/>
    <w:rsid w:val="003C2C25"/>
  </w:style>
  <w:style w:type="paragraph" w:styleId="11">
    <w:name w:val="toc 1"/>
    <w:basedOn w:val="a"/>
    <w:next w:val="a"/>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21">
    <w:name w:val="toc 2"/>
    <w:basedOn w:val="a"/>
    <w:next w:val="a"/>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31">
    <w:name w:val="toc 3"/>
    <w:basedOn w:val="a"/>
    <w:next w:val="a"/>
    <w:autoRedefine/>
    <w:uiPriority w:val="39"/>
    <w:unhideWhenUsed/>
    <w:qFormat/>
    <w:rsid w:val="003671EB"/>
    <w:pPr>
      <w:spacing w:after="0"/>
      <w:ind w:left="851"/>
    </w:pPr>
    <w:rPr>
      <w:rFonts w:ascii="Arial" w:hAnsi="Arial" w:cs="Times New Roman (Body CS)"/>
      <w:sz w:val="22"/>
      <w:szCs w:val="22"/>
    </w:rPr>
  </w:style>
  <w:style w:type="paragraph" w:styleId="41">
    <w:name w:val="toc 4"/>
    <w:basedOn w:val="a"/>
    <w:next w:val="a"/>
    <w:autoRedefine/>
    <w:uiPriority w:val="39"/>
    <w:unhideWhenUsed/>
    <w:rsid w:val="006B38E1"/>
    <w:pPr>
      <w:spacing w:after="0"/>
    </w:pPr>
    <w:rPr>
      <w:sz w:val="22"/>
      <w:szCs w:val="22"/>
    </w:rPr>
  </w:style>
  <w:style w:type="paragraph" w:styleId="5">
    <w:name w:val="toc 5"/>
    <w:basedOn w:val="a"/>
    <w:next w:val="a"/>
    <w:autoRedefine/>
    <w:uiPriority w:val="39"/>
    <w:unhideWhenUsed/>
    <w:rsid w:val="006B38E1"/>
    <w:pPr>
      <w:spacing w:after="0"/>
    </w:pPr>
    <w:rPr>
      <w:sz w:val="22"/>
      <w:szCs w:val="22"/>
    </w:rPr>
  </w:style>
  <w:style w:type="paragraph" w:styleId="6">
    <w:name w:val="toc 6"/>
    <w:basedOn w:val="a"/>
    <w:next w:val="a"/>
    <w:autoRedefine/>
    <w:uiPriority w:val="39"/>
    <w:unhideWhenUsed/>
    <w:rsid w:val="006B38E1"/>
    <w:pPr>
      <w:spacing w:after="0"/>
    </w:pPr>
    <w:rPr>
      <w:sz w:val="22"/>
      <w:szCs w:val="22"/>
    </w:rPr>
  </w:style>
  <w:style w:type="paragraph" w:styleId="7">
    <w:name w:val="toc 7"/>
    <w:basedOn w:val="a"/>
    <w:next w:val="a"/>
    <w:autoRedefine/>
    <w:uiPriority w:val="39"/>
    <w:unhideWhenUsed/>
    <w:rsid w:val="006B38E1"/>
    <w:pPr>
      <w:spacing w:after="0"/>
    </w:pPr>
    <w:rPr>
      <w:sz w:val="22"/>
      <w:szCs w:val="22"/>
    </w:rPr>
  </w:style>
  <w:style w:type="paragraph" w:styleId="8">
    <w:name w:val="toc 8"/>
    <w:basedOn w:val="a"/>
    <w:next w:val="a"/>
    <w:autoRedefine/>
    <w:uiPriority w:val="39"/>
    <w:unhideWhenUsed/>
    <w:rsid w:val="006B38E1"/>
    <w:pPr>
      <w:spacing w:after="0"/>
    </w:pPr>
    <w:rPr>
      <w:sz w:val="22"/>
      <w:szCs w:val="22"/>
    </w:rPr>
  </w:style>
  <w:style w:type="paragraph" w:styleId="9">
    <w:name w:val="toc 9"/>
    <w:basedOn w:val="a"/>
    <w:next w:val="a"/>
    <w:autoRedefine/>
    <w:uiPriority w:val="39"/>
    <w:unhideWhenUsed/>
    <w:rsid w:val="006B38E1"/>
    <w:pPr>
      <w:spacing w:after="0"/>
    </w:pPr>
    <w:rPr>
      <w:sz w:val="22"/>
      <w:szCs w:val="22"/>
    </w:rPr>
  </w:style>
  <w:style w:type="character" w:styleId="af">
    <w:name w:val="Hyperlink"/>
    <w:basedOn w:val="a0"/>
    <w:uiPriority w:val="99"/>
    <w:unhideWhenUsed/>
    <w:rsid w:val="006B38E1"/>
    <w:rPr>
      <w:color w:val="F59E00" w:themeColor="hyperlink"/>
      <w:u w:val="single"/>
    </w:rPr>
  </w:style>
  <w:style w:type="character" w:customStyle="1" w:styleId="40">
    <w:name w:val="見出し 4 (文字)"/>
    <w:basedOn w:val="a0"/>
    <w:link w:val="4"/>
    <w:uiPriority w:val="9"/>
    <w:semiHidden/>
    <w:rsid w:val="007B4C8B"/>
    <w:rPr>
      <w:rFonts w:asciiTheme="majorHAnsi" w:eastAsiaTheme="majorEastAsia" w:hAnsiTheme="majorHAnsi" w:cstheme="majorBidi"/>
      <w:i/>
      <w:iCs/>
      <w:color w:val="306785" w:themeColor="accent1" w:themeShade="BF"/>
    </w:rPr>
  </w:style>
  <w:style w:type="paragraph" w:styleId="af0">
    <w:name w:val="Balloon Text"/>
    <w:basedOn w:val="a"/>
    <w:link w:val="af1"/>
    <w:uiPriority w:val="99"/>
    <w:semiHidden/>
    <w:unhideWhenUsed/>
    <w:rsid w:val="0017489C"/>
    <w:pPr>
      <w:spacing w:after="0" w:line="240" w:lineRule="auto"/>
    </w:pPr>
    <w:rPr>
      <w:rFonts w:ascii="Segoe UI" w:hAnsi="Segoe UI" w:cs="Segoe UI"/>
      <w:sz w:val="18"/>
      <w:szCs w:val="18"/>
    </w:rPr>
  </w:style>
  <w:style w:type="character" w:customStyle="1" w:styleId="af1">
    <w:name w:val="吹き出し (文字)"/>
    <w:basedOn w:val="a0"/>
    <w:link w:val="af0"/>
    <w:uiPriority w:val="99"/>
    <w:semiHidden/>
    <w:rsid w:val="0017489C"/>
    <w:rPr>
      <w:rFonts w:ascii="Segoe UI" w:hAnsi="Segoe UI" w:cs="Segoe UI"/>
      <w:sz w:val="18"/>
      <w:szCs w:val="18"/>
    </w:rPr>
  </w:style>
  <w:style w:type="character" w:customStyle="1" w:styleId="normaltextrun">
    <w:name w:val="normaltextrun"/>
    <w:basedOn w:val="a0"/>
    <w:rsid w:val="00E32BF0"/>
  </w:style>
  <w:style w:type="paragraph" w:styleId="af2">
    <w:name w:val="List Paragraph"/>
    <w:basedOn w:val="a"/>
    <w:uiPriority w:val="34"/>
    <w:qFormat/>
    <w:rsid w:val="00391C90"/>
    <w:pPr>
      <w:ind w:left="720"/>
      <w:contextualSpacing/>
    </w:pPr>
  </w:style>
  <w:style w:type="table" w:styleId="af3">
    <w:name w:val="Table Grid"/>
    <w:basedOn w:val="a1"/>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af4">
    <w:name w:val="annotation subject"/>
    <w:basedOn w:val="a8"/>
    <w:next w:val="a8"/>
    <w:link w:val="af5"/>
    <w:uiPriority w:val="99"/>
    <w:semiHidden/>
    <w:unhideWhenUsed/>
    <w:rsid w:val="00584194"/>
    <w:rPr>
      <w:b/>
      <w:bCs/>
    </w:rPr>
  </w:style>
  <w:style w:type="character" w:customStyle="1" w:styleId="af5">
    <w:name w:val="コメント内容 (文字)"/>
    <w:basedOn w:val="a9"/>
    <w:link w:val="af4"/>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af6">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a0"/>
    <w:rsid w:val="00FC2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besttourismvillages@unwto.org"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unwto.org/tourism-villag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pdf/10.18111/unwtogad.2011.1.q143011gl1856q48" TargetMode="External"/><Relationship Id="rId2" Type="http://schemas.openxmlformats.org/officeDocument/2006/relationships/hyperlink" Target="https://webunwto.s3.eu-west-1.amazonaws.com/imported_images/37802/gcetbrochureglobalcodeen.pdf" TargetMode="External"/><Relationship Id="rId1" Type="http://schemas.openxmlformats.org/officeDocument/2006/relationships/hyperlink" Target="https://doi.org/10.18111/97892844175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4" ma:contentTypeDescription="Create a new document." ma:contentTypeScope="" ma:versionID="05b84b5335918ea2876fa19fe1cbfde7">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58781669a75d52e4ae931d757a679ba6"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F9AFCC-35EE-4EB4-8A9C-24A2E6607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4.xml><?xml version="1.0" encoding="utf-8"?>
<ds:datastoreItem xmlns:ds="http://schemas.openxmlformats.org/officeDocument/2006/customXml" ds:itemID="{1DFA6AD8-7683-4538-B122-C2E166FE2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CRITERIA</Template>
  <TotalTime>1</TotalTime>
  <Pages>8</Pages>
  <Words>3117</Words>
  <Characters>17770</Characters>
  <Application>Microsoft Office Word</Application>
  <DocSecurity>4</DocSecurity>
  <Lines>148</Lines>
  <Paragraphs>41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Areas of Evaluation</vt:lpstr>
      <vt:lpstr>Glossary of tourism terms and other definitions </vt:lpstr>
      <vt:lpstr>References and bibliography</vt:lpstr>
    </vt:vector>
  </TitlesOfParts>
  <Company/>
  <LinksUpToDate>false</LinksUpToDate>
  <CharactersWithSpaces>20846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Martin</dc:creator>
  <cp:lastModifiedBy>user</cp:lastModifiedBy>
  <cp:revision>2</cp:revision>
  <cp:lastPrinted>2021-05-27T13:46:00Z</cp:lastPrinted>
  <dcterms:created xsi:type="dcterms:W3CDTF">2021-06-16T01:18:00Z</dcterms:created>
  <dcterms:modified xsi:type="dcterms:W3CDTF">2021-06-16T01:18:00Z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ies>
</file>